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F1D1B" w14:textId="77777777" w:rsidR="00DD60A4" w:rsidRDefault="004840A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F1D1D" wp14:editId="299F1D1E">
                <wp:simplePos x="0" y="0"/>
                <wp:positionH relativeFrom="column">
                  <wp:posOffset>2667000</wp:posOffset>
                </wp:positionH>
                <wp:positionV relativeFrom="paragraph">
                  <wp:posOffset>133350</wp:posOffset>
                </wp:positionV>
                <wp:extent cx="4391025" cy="768350"/>
                <wp:effectExtent l="0" t="0" r="9525" b="12700"/>
                <wp:wrapNone/>
                <wp:docPr id="10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  <w:rFonts w:ascii="Curlz MT" w:hAnsi="Curlz MT"/>
                                <w:szCs w:val="36"/>
                              </w:rPr>
                              <w:id w:val="871944467"/>
                              <w:placeholder>
                                <w:docPart w:val="02803F5E0D674A6A88DC626072D67B93"/>
                              </w:placeholder>
                            </w:sdtPr>
                            <w:sdtEndPr>
                              <w:rPr>
                                <w:rStyle w:val="DefaultParagraphFont"/>
                                <w:rFonts w:asciiTheme="minorHAnsi" w:hAnsiTheme="minorHAnsi"/>
                                <w:b/>
                              </w:rPr>
                            </w:sdtEndPr>
                            <w:sdtContent>
                              <w:p w14:paraId="299F1D3D" w14:textId="2C9E2B29" w:rsidR="00DD60A4" w:rsidRPr="00D24D3A" w:rsidRDefault="00D24D3A" w:rsidP="00D24D3A">
                                <w:pPr>
                                  <w:pStyle w:val="NewsletterTitle"/>
                                  <w:jc w:val="center"/>
                                  <w:rPr>
                                    <w:b w:val="0"/>
                                    <w:szCs w:val="36"/>
                                  </w:rPr>
                                </w:pPr>
                                <w:r w:rsidRPr="00D24D3A">
                                  <w:rPr>
                                    <w:rStyle w:val="NewsletterTitleChar"/>
                                    <w:rFonts w:ascii="Curlz MT" w:hAnsi="Curlz MT"/>
                                    <w:b/>
                                    <w:szCs w:val="36"/>
                                  </w:rPr>
                                  <w:t xml:space="preserve">Ms. Borders’ and </w:t>
                                </w:r>
                                <w:r w:rsidR="00A0717A">
                                  <w:rPr>
                                    <w:rStyle w:val="NewsletterTitleChar"/>
                                    <w:rFonts w:ascii="Curlz MT" w:hAnsi="Curlz MT"/>
                                    <w:b/>
                                    <w:szCs w:val="36"/>
                                  </w:rPr>
                                  <w:t>Miss Eley’s</w:t>
                                </w:r>
                                <w:r w:rsidRPr="00D24D3A">
                                  <w:rPr>
                                    <w:rStyle w:val="NewsletterTitleChar"/>
                                    <w:rFonts w:ascii="Curlz MT" w:hAnsi="Curlz MT"/>
                                    <w:b/>
                                    <w:szCs w:val="36"/>
                                  </w:rPr>
                                  <w:t xml:space="preserve"> </w:t>
                                </w:r>
                                <w:r w:rsidR="009B31DD" w:rsidRPr="00D24D3A">
                                  <w:rPr>
                                    <w:rStyle w:val="NewsletterTitleChar"/>
                                    <w:rFonts w:ascii="Curlz MT" w:hAnsi="Curlz MT"/>
                                    <w:b/>
                                    <w:szCs w:val="36"/>
                                  </w:rPr>
                                  <w:t>Monthly Class Newsletter</w:t>
                                </w:r>
                              </w:p>
                            </w:sdtContent>
                          </w:sdt>
                          <w:p w14:paraId="05571971" w14:textId="0EFC0682" w:rsidR="00734B03" w:rsidRDefault="008845E0">
                            <w:pPr>
                              <w:pStyle w:val="NewsletterTitle"/>
                            </w:pPr>
                            <w:r>
                              <w:rPr>
                                <w:sz w:val="24"/>
                              </w:rPr>
                              <w:t xml:space="preserve">October </w:t>
                            </w:r>
                            <w:r w:rsidR="006442E1">
                              <w:rPr>
                                <w:sz w:val="24"/>
                              </w:rPr>
                              <w:t xml:space="preserve">2023  </w:t>
                            </w:r>
                            <w:r>
                              <w:rPr>
                                <w:sz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9F1D1D"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10pt;margin-top:10.5pt;width:345.75pt;height:6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  <w:rFonts w:ascii="Curlz MT" w:hAnsi="Curlz MT"/>
                          <w:szCs w:val="36"/>
                        </w:rPr>
                        <w:id w:val="871944467"/>
                        <w:placeholder>
                          <w:docPart w:val="02803F5E0D674A6A88DC626072D67B93"/>
                        </w:placeholder>
                      </w:sdtPr>
                      <w:sdtEndPr>
                        <w:rPr>
                          <w:rStyle w:val="DefaultParagraphFont"/>
                          <w:rFonts w:asciiTheme="minorHAnsi" w:hAnsiTheme="minorHAnsi"/>
                          <w:b/>
                        </w:rPr>
                      </w:sdtEndPr>
                      <w:sdtContent>
                        <w:p w14:paraId="299F1D3D" w14:textId="2C9E2B29" w:rsidR="00DD60A4" w:rsidRPr="00D24D3A" w:rsidRDefault="00D24D3A" w:rsidP="00D24D3A">
                          <w:pPr>
                            <w:pStyle w:val="NewsletterTitle"/>
                            <w:jc w:val="center"/>
                            <w:rPr>
                              <w:b w:val="0"/>
                              <w:szCs w:val="36"/>
                            </w:rPr>
                          </w:pPr>
                          <w:r w:rsidRPr="00D24D3A">
                            <w:rPr>
                              <w:rStyle w:val="NewsletterTitleChar"/>
                              <w:rFonts w:ascii="Curlz MT" w:hAnsi="Curlz MT"/>
                              <w:b/>
                              <w:szCs w:val="36"/>
                            </w:rPr>
                            <w:t xml:space="preserve">Ms. Borders’ and </w:t>
                          </w:r>
                          <w:r w:rsidR="00A0717A">
                            <w:rPr>
                              <w:rStyle w:val="NewsletterTitleChar"/>
                              <w:rFonts w:ascii="Curlz MT" w:hAnsi="Curlz MT"/>
                              <w:b/>
                              <w:szCs w:val="36"/>
                            </w:rPr>
                            <w:t>Miss Eley’s</w:t>
                          </w:r>
                          <w:r w:rsidRPr="00D24D3A">
                            <w:rPr>
                              <w:rStyle w:val="NewsletterTitleChar"/>
                              <w:rFonts w:ascii="Curlz MT" w:hAnsi="Curlz MT"/>
                              <w:b/>
                              <w:szCs w:val="36"/>
                            </w:rPr>
                            <w:t xml:space="preserve"> </w:t>
                          </w:r>
                          <w:r w:rsidR="009B31DD" w:rsidRPr="00D24D3A">
                            <w:rPr>
                              <w:rStyle w:val="NewsletterTitleChar"/>
                              <w:rFonts w:ascii="Curlz MT" w:hAnsi="Curlz MT"/>
                              <w:b/>
                              <w:szCs w:val="36"/>
                            </w:rPr>
                            <w:t>Monthly Class Newsletter</w:t>
                          </w:r>
                        </w:p>
                      </w:sdtContent>
                    </w:sdt>
                    <w:p w14:paraId="05571971" w14:textId="0EFC0682" w:rsidR="00734B03" w:rsidRDefault="008845E0">
                      <w:pPr>
                        <w:pStyle w:val="NewsletterTitle"/>
                      </w:pPr>
                      <w:r>
                        <w:rPr>
                          <w:sz w:val="24"/>
                        </w:rPr>
                        <w:t xml:space="preserve">October </w:t>
                      </w:r>
                      <w:r w:rsidR="006442E1">
                        <w:rPr>
                          <w:sz w:val="24"/>
                        </w:rPr>
                        <w:t xml:space="preserve">2023  </w:t>
                      </w:r>
                      <w:r>
                        <w:rPr>
                          <w:sz w:val="24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99F1D1F" wp14:editId="299F1D20">
                <wp:simplePos x="0" y="0"/>
                <wp:positionH relativeFrom="column">
                  <wp:posOffset>3515360</wp:posOffset>
                </wp:positionH>
                <wp:positionV relativeFrom="paragraph">
                  <wp:posOffset>994410</wp:posOffset>
                </wp:positionV>
                <wp:extent cx="3724275" cy="8555990"/>
                <wp:effectExtent l="635" t="3810" r="8890" b="3175"/>
                <wp:wrapNone/>
                <wp:docPr id="101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559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B65F6" id="Freeform 136" o:spid="_x0000_s1026" style="position:absolute;margin-left:276.8pt;margin-top:78.3pt;width:293.25pt;height:67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fbd4b4 [1305]" stroked="f">
                <v:fill opacity="37265f"/>
                <v:path arrowok="t" o:connecttype="custom" o:connectlocs="41162,8555990;1229,8454680;1229,441108;1843,419084;5529,375036;12287,332876;20888,291345;33176,252961;47306,215835;65123,181226;84782,148504;106899,118300;130860,90613;156663,66701;184924,46565;213799,29575;237145,18878;252504,13214;269091,8810;285065,5663;301653,3146;318855,1888;326842,1888;3594644,1888;3724275,45306;326842,45306;326842,45306;298581,47823;270935,53487;244517,62926;218099,76140;193525,92501;170793,112008;148676,134031;128402,159202;109357,188147;93383,218352;78639,251073;66351,286311;57136,322808;49763,361193;44849,400836;43005,441108;43005,441108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99F1D21" wp14:editId="299F1D22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3175" t="1270" r="0" b="0"/>
                <wp:wrapNone/>
                <wp:docPr id="100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33537" id="Rectangle 132" o:spid="_x0000_s1026" style="position:absolute;margin-left:311.5pt;margin-top:15.85pt;width:258.6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" fillcolor="#fde9d9 [665]" stroked="f">
                <v:fill opacity="41943f" color2="#fde9d9 [665]" rotate="t" angle="90" focus="100%" type="gradient"/>
              </v:rect>
            </w:pict>
          </mc:Fallback>
        </mc:AlternateContent>
      </w:r>
      <w:r w:rsidR="00FC7DB5">
        <w:t>1</w:t>
      </w:r>
    </w:p>
    <w:p w14:paraId="299F1D1C" w14:textId="1EC09EB1" w:rsidR="00DD60A4" w:rsidRDefault="00B45E5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9F1D23" wp14:editId="299F1D24">
                <wp:simplePos x="0" y="0"/>
                <wp:positionH relativeFrom="column">
                  <wp:posOffset>249865</wp:posOffset>
                </wp:positionH>
                <wp:positionV relativeFrom="paragraph">
                  <wp:posOffset>2031897</wp:posOffset>
                </wp:positionV>
                <wp:extent cx="3183255" cy="7038753"/>
                <wp:effectExtent l="0" t="0" r="0" b="0"/>
                <wp:wrapNone/>
                <wp:docPr id="9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7038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F1D40" w14:textId="0B0E57F3" w:rsidR="00474A0B" w:rsidRPr="00A074D8" w:rsidRDefault="00000000" w:rsidP="00241F53">
                            <w:pPr>
                              <w:pStyle w:val="Photocaption"/>
                              <w:jc w:val="left"/>
                              <w:rPr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Style w:val="PhotocaptionChar"/>
                                  <w:b/>
                                  <w:i/>
                                  <w:szCs w:val="20"/>
                                </w:rPr>
                                <w:id w:val="871944564"/>
                              </w:sdtPr>
                              <w:sdtEndPr>
                                <w:rPr>
                                  <w:rStyle w:val="DefaultParagraphFont"/>
                                </w:rPr>
                              </w:sdtEndPr>
                              <w:sdtContent>
                                <w:r w:rsidR="0015676F" w:rsidRPr="00A074D8">
                                  <w:rPr>
                                    <w:rStyle w:val="PhotocaptionChar"/>
                                    <w:b/>
                                    <w:i/>
                                    <w:szCs w:val="20"/>
                                  </w:rPr>
                                  <w:t xml:space="preserve">  </w:t>
                                </w:r>
                              </w:sdtContent>
                            </w:sdt>
                            <w:r w:rsidR="00474A0B" w:rsidRPr="00A074D8">
                              <w:rPr>
                                <w:rFonts w:ascii="Century Gothic" w:hAnsi="Century Gothic"/>
                                <w:b w:val="0"/>
                                <w:szCs w:val="20"/>
                              </w:rPr>
                              <w:t>Dear Room 208</w:t>
                            </w:r>
                            <w:r w:rsidR="008845E0" w:rsidRPr="00A074D8">
                              <w:rPr>
                                <w:rFonts w:ascii="Century Gothic" w:hAnsi="Century Gothic"/>
                                <w:b w:val="0"/>
                                <w:szCs w:val="20"/>
                              </w:rPr>
                              <w:t xml:space="preserve"> and </w:t>
                            </w:r>
                            <w:r w:rsidR="004D7169" w:rsidRPr="00A074D8">
                              <w:rPr>
                                <w:rFonts w:ascii="Century Gothic" w:hAnsi="Century Gothic"/>
                                <w:b w:val="0"/>
                                <w:szCs w:val="20"/>
                              </w:rPr>
                              <w:t>210</w:t>
                            </w:r>
                            <w:r w:rsidR="00474A0B" w:rsidRPr="00A074D8">
                              <w:rPr>
                                <w:rFonts w:ascii="Century Gothic" w:hAnsi="Century Gothic"/>
                                <w:b w:val="0"/>
                                <w:szCs w:val="20"/>
                              </w:rPr>
                              <w:t xml:space="preserve"> Families,</w:t>
                            </w:r>
                          </w:p>
                          <w:p w14:paraId="299F1D41" w14:textId="77777777" w:rsidR="00474A0B" w:rsidRPr="00A074D8" w:rsidRDefault="00710CB0" w:rsidP="00474A0B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Happy Fall to all!</w:t>
                            </w:r>
                            <w:r w:rsidR="00322631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We are off to a great start!</w:t>
                            </w:r>
                          </w:p>
                          <w:p w14:paraId="299F1D42" w14:textId="6EFAE4EB" w:rsidR="00967A41" w:rsidRPr="00A074D8" w:rsidRDefault="00967A41" w:rsidP="00474A0B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The fall fundraiser </w:t>
                            </w:r>
                            <w:r w:rsidR="00B62F44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officially 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started September 2</w:t>
                            </w:r>
                            <w:r w:rsidR="006442E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2</w:t>
                            </w:r>
                            <w:r w:rsidR="009A7D5E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and will run until </w:t>
                            </w:r>
                            <w:r w:rsidR="00A4694A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Tuesday, 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October </w:t>
                            </w:r>
                            <w:r w:rsidR="00EA1A32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4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. All money and orders will need to be turned in </w:t>
                            </w:r>
                            <w:r w:rsidR="006240E9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to school 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at that time.</w:t>
                            </w:r>
                            <w:r w:rsidR="006C6F6D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We all thank you for your </w:t>
                            </w:r>
                            <w:r w:rsidR="00572EF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support</w:t>
                            </w:r>
                            <w:r w:rsidR="006C6F6D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707B5BDF" w14:textId="0B047D5B" w:rsidR="00135BC8" w:rsidRPr="00A074D8" w:rsidRDefault="00DC0ABA" w:rsidP="00474A0B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Third grade </w:t>
                            </w:r>
                            <w:r w:rsidR="00EF264B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Ohio AIR </w:t>
                            </w:r>
                            <w:r w:rsidR="001B2624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Language Arts </w:t>
                            </w:r>
                            <w:r w:rsidR="00EF264B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Test will be </w:t>
                            </w:r>
                            <w:r w:rsidR="001B2624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October</w:t>
                            </w:r>
                            <w:r w:rsidR="00EA2EA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16</w:t>
                            </w:r>
                            <w:r w:rsidR="00EA2EAA" w:rsidRPr="00EA2EAA">
                              <w:rPr>
                                <w:rFonts w:ascii="Century Gothic" w:hAnsi="Century Gothic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EA2EA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to 20</w:t>
                            </w:r>
                            <w:r w:rsidR="00EA2EAA" w:rsidRPr="0001656F">
                              <w:rPr>
                                <w:rFonts w:ascii="Century Gothic" w:hAnsi="Century Gothic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327ADF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. It would be helpful to </w:t>
                            </w:r>
                            <w:r w:rsidR="006716A9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avoid making doctor/dentist appoin</w:t>
                            </w:r>
                            <w:r w:rsidR="00217B44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</w:t>
                            </w:r>
                            <w:r w:rsidR="006716A9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me</w:t>
                            </w:r>
                            <w:r w:rsidR="00217B44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nts at th</w:t>
                            </w:r>
                            <w:r w:rsidR="006F6A2B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is</w:t>
                            </w:r>
                            <w:r w:rsidR="00217B44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time.</w:t>
                            </w:r>
                            <w:r w:rsidR="00A074D8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Watch for more information to come home.</w:t>
                            </w:r>
                          </w:p>
                          <w:p w14:paraId="299F1D43" w14:textId="501D6371" w:rsidR="00474A0B" w:rsidRPr="00A074D8" w:rsidRDefault="00474A0B" w:rsidP="00474A0B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In Math class we </w:t>
                            </w:r>
                            <w:r w:rsidR="00C708F6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have worked</w:t>
                            </w:r>
                            <w:r w:rsidR="00322631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on</w:t>
                            </w:r>
                            <w:r w:rsidR="009E6BAB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2F44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rounding, </w:t>
                            </w:r>
                            <w:r w:rsidR="007217D8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one-digit, 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two-digit and three-digit addition with </w:t>
                            </w:r>
                            <w:r w:rsidR="007217D8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and without 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regrouping</w:t>
                            </w:r>
                            <w:r w:rsidR="007217D8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B4833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We will review subtraction starting ne</w:t>
                            </w:r>
                            <w:r w:rsidR="00AC1B62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x</w:t>
                            </w:r>
                            <w:r w:rsidR="005B4833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 week. </w:t>
                            </w:r>
                            <w:r w:rsidR="00710CB0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We are all logged in to </w:t>
                            </w:r>
                            <w:r w:rsidR="007217D8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5B4833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iXL</w:t>
                            </w:r>
                            <w:r w:rsidR="007217D8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2631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5B4833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Xtra Math apps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2631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for individualized instruction.</w:t>
                            </w:r>
                            <w:r w:rsidR="00710CB0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3577E4" w14:textId="5069A5A9" w:rsidR="00A351A5" w:rsidRDefault="00CA7D81" w:rsidP="00AC1B62">
                            <w:pPr>
                              <w:spacing w:after="12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Be</w:t>
                            </w:r>
                            <w:r w:rsidR="00710CB0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sure to review </w:t>
                            </w:r>
                            <w:r w:rsidR="007A58AB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planners </w:t>
                            </w:r>
                            <w:r w:rsidR="00710CB0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regularly.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We will write in them nearly every day. </w:t>
                            </w:r>
                            <w:r w:rsidR="00710CB0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428BC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In math we have homework every week. It is sent home on </w:t>
                            </w:r>
                            <w:r w:rsidR="007217D8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the first day of the week</w:t>
                            </w:r>
                            <w:r w:rsidR="009428BC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and due each Friday. </w:t>
                            </w:r>
                            <w:r w:rsidR="00944E5A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Students should also be reading each night</w:t>
                            </w:r>
                            <w:r w:rsidR="000246FD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for 20 minutes</w:t>
                            </w:r>
                            <w:r w:rsidR="00944E5A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EDC8217" w14:textId="4834976F" w:rsidR="00F805CF" w:rsidRPr="00A074D8" w:rsidRDefault="00F805CF" w:rsidP="00AC1B62">
                            <w:pPr>
                              <w:spacing w:after="12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Just a reminder that breakfast is not served on days we delay.</w:t>
                            </w:r>
                            <w:r w:rsidR="004F2A1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Our lunch is served at the regular time.</w:t>
                            </w:r>
                          </w:p>
                          <w:p w14:paraId="299F1D45" w14:textId="77777777" w:rsidR="00EA5338" w:rsidRPr="00A074D8" w:rsidRDefault="0015676F" w:rsidP="00A351A5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Thanks for all your support!</w:t>
                            </w:r>
                          </w:p>
                          <w:p w14:paraId="299F1D46" w14:textId="0EC97026" w:rsidR="009E6BAB" w:rsidRPr="00A074D8" w:rsidRDefault="009E6BAB" w:rsidP="00A351A5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Ms. Borders and </w:t>
                            </w:r>
                            <w:r w:rsidR="00944E5A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Miss Eley</w:t>
                            </w:r>
                          </w:p>
                          <w:p w14:paraId="299F1D47" w14:textId="77777777" w:rsidR="00795D7E" w:rsidRPr="00F409C5" w:rsidRDefault="00000000" w:rsidP="00A351A5">
                            <w:pPr>
                              <w:spacing w:after="0"/>
                              <w:rPr>
                                <w:rStyle w:val="Hyperlink"/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="00795D7E" w:rsidRPr="00F409C5">
                                <w:rPr>
                                  <w:rStyle w:val="Hyperlink"/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aborders@gcswave.com</w:t>
                              </w:r>
                            </w:hyperlink>
                          </w:p>
                          <w:p w14:paraId="299F1D48" w14:textId="3D42C22E" w:rsidR="007217D8" w:rsidRPr="00F409C5" w:rsidRDefault="00944E5A" w:rsidP="00A351A5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F409C5">
                              <w:rPr>
                                <w:rStyle w:val="Hyperlink"/>
                                <w:rFonts w:ascii="Century Gothic" w:hAnsi="Century Gothic"/>
                                <w:sz w:val="18"/>
                                <w:szCs w:val="18"/>
                              </w:rPr>
                              <w:t>heley</w:t>
                            </w:r>
                            <w:r w:rsidR="007217D8" w:rsidRPr="00F409C5">
                              <w:rPr>
                                <w:rStyle w:val="Hyperlink"/>
                                <w:rFonts w:ascii="Century Gothic" w:hAnsi="Century Gothic"/>
                                <w:sz w:val="18"/>
                                <w:szCs w:val="18"/>
                              </w:rPr>
                              <w:t>@gcswave.com</w:t>
                            </w:r>
                          </w:p>
                          <w:p w14:paraId="299F1D49" w14:textId="77777777" w:rsidR="00795D7E" w:rsidRPr="00F409C5" w:rsidRDefault="00795D7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F409C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(937)548-3185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9F1D23"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27" type="#_x0000_t202" style="position:absolute;margin-left:19.65pt;margin-top:160pt;width:250.65pt;height:55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" filled="f" stroked="f">
                <v:textbox>
                  <w:txbxContent>
                    <w:p w14:paraId="299F1D40" w14:textId="0B0E57F3" w:rsidR="00474A0B" w:rsidRPr="00A074D8" w:rsidRDefault="00000000" w:rsidP="00241F53">
                      <w:pPr>
                        <w:pStyle w:val="Photocaption"/>
                        <w:jc w:val="left"/>
                        <w:rPr>
                          <w:szCs w:val="20"/>
                        </w:rPr>
                      </w:pPr>
                      <w:sdt>
                        <w:sdtPr>
                          <w:rPr>
                            <w:rStyle w:val="PhotocaptionChar"/>
                            <w:b/>
                            <w:i/>
                            <w:szCs w:val="20"/>
                          </w:rPr>
                          <w:id w:val="871944564"/>
                        </w:sdtPr>
                        <w:sdtEndPr>
                          <w:rPr>
                            <w:rStyle w:val="DefaultParagraphFont"/>
                          </w:rPr>
                        </w:sdtEndPr>
                        <w:sdtContent>
                          <w:r w:rsidR="0015676F" w:rsidRPr="00A074D8">
                            <w:rPr>
                              <w:rStyle w:val="PhotocaptionChar"/>
                              <w:b/>
                              <w:i/>
                              <w:szCs w:val="20"/>
                            </w:rPr>
                            <w:t xml:space="preserve">  </w:t>
                          </w:r>
                        </w:sdtContent>
                      </w:sdt>
                      <w:r w:rsidR="00474A0B" w:rsidRPr="00A074D8">
                        <w:rPr>
                          <w:rFonts w:ascii="Century Gothic" w:hAnsi="Century Gothic"/>
                          <w:b w:val="0"/>
                          <w:szCs w:val="20"/>
                        </w:rPr>
                        <w:t>Dear Room 208</w:t>
                      </w:r>
                      <w:r w:rsidR="008845E0" w:rsidRPr="00A074D8">
                        <w:rPr>
                          <w:rFonts w:ascii="Century Gothic" w:hAnsi="Century Gothic"/>
                          <w:b w:val="0"/>
                          <w:szCs w:val="20"/>
                        </w:rPr>
                        <w:t xml:space="preserve"> and </w:t>
                      </w:r>
                      <w:r w:rsidR="004D7169" w:rsidRPr="00A074D8">
                        <w:rPr>
                          <w:rFonts w:ascii="Century Gothic" w:hAnsi="Century Gothic"/>
                          <w:b w:val="0"/>
                          <w:szCs w:val="20"/>
                        </w:rPr>
                        <w:t>210</w:t>
                      </w:r>
                      <w:r w:rsidR="00474A0B" w:rsidRPr="00A074D8">
                        <w:rPr>
                          <w:rFonts w:ascii="Century Gothic" w:hAnsi="Century Gothic"/>
                          <w:b w:val="0"/>
                          <w:szCs w:val="20"/>
                        </w:rPr>
                        <w:t xml:space="preserve"> Families,</w:t>
                      </w:r>
                    </w:p>
                    <w:p w14:paraId="299F1D41" w14:textId="77777777" w:rsidR="00474A0B" w:rsidRPr="00A074D8" w:rsidRDefault="00710CB0" w:rsidP="00474A0B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Happy Fall to all!</w:t>
                      </w:r>
                      <w:r w:rsidR="00322631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We are off to a great start!</w:t>
                      </w:r>
                    </w:p>
                    <w:p w14:paraId="299F1D42" w14:textId="6EFAE4EB" w:rsidR="00967A41" w:rsidRPr="00A074D8" w:rsidRDefault="00967A41" w:rsidP="00474A0B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The fall fundraiser </w:t>
                      </w:r>
                      <w:r w:rsidR="00B62F44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officially 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started September 2</w:t>
                      </w:r>
                      <w:r w:rsidR="006442E1">
                        <w:rPr>
                          <w:rFonts w:ascii="Century Gothic" w:hAnsi="Century Gothic"/>
                          <w:sz w:val="20"/>
                          <w:szCs w:val="20"/>
                        </w:rPr>
                        <w:t>2</w:t>
                      </w:r>
                      <w:r w:rsidR="009A7D5E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and will run until </w:t>
                      </w:r>
                      <w:r w:rsidR="00A4694A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Tuesday, 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October </w:t>
                      </w:r>
                      <w:r w:rsidR="00EA1A32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4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. All money and orders will need to be turned in </w:t>
                      </w:r>
                      <w:r w:rsidR="006240E9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to school 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at that time.</w:t>
                      </w:r>
                      <w:r w:rsidR="006C6F6D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We all thank you for your </w:t>
                      </w:r>
                      <w:r w:rsidR="00572EF4">
                        <w:rPr>
                          <w:rFonts w:ascii="Century Gothic" w:hAnsi="Century Gothic"/>
                          <w:sz w:val="20"/>
                          <w:szCs w:val="20"/>
                        </w:rPr>
                        <w:t>support</w:t>
                      </w:r>
                      <w:r w:rsidR="006C6F6D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!</w:t>
                      </w:r>
                    </w:p>
                    <w:p w14:paraId="707B5BDF" w14:textId="0B047D5B" w:rsidR="00135BC8" w:rsidRPr="00A074D8" w:rsidRDefault="00DC0ABA" w:rsidP="00474A0B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Third grade </w:t>
                      </w:r>
                      <w:r w:rsidR="00EF264B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Ohio AIR </w:t>
                      </w:r>
                      <w:r w:rsidR="001B2624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Language Arts </w:t>
                      </w:r>
                      <w:r w:rsidR="00EF264B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Test will be </w:t>
                      </w:r>
                      <w:r w:rsidR="001B2624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October</w:t>
                      </w:r>
                      <w:r w:rsidR="00EA2EA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16</w:t>
                      </w:r>
                      <w:r w:rsidR="00EA2EAA" w:rsidRPr="00EA2EAA">
                        <w:rPr>
                          <w:rFonts w:ascii="Century Gothic" w:hAnsi="Century Gothic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EA2EA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to 20</w:t>
                      </w:r>
                      <w:r w:rsidR="00EA2EAA" w:rsidRPr="0001656F">
                        <w:rPr>
                          <w:rFonts w:ascii="Century Gothic" w:hAnsi="Century Gothic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327ADF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. It would be helpful to </w:t>
                      </w:r>
                      <w:r w:rsidR="006716A9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avoid making doctor/dentist appoin</w:t>
                      </w:r>
                      <w:r w:rsidR="00217B44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t</w:t>
                      </w:r>
                      <w:r w:rsidR="006716A9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me</w:t>
                      </w:r>
                      <w:r w:rsidR="00217B44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nts at th</w:t>
                      </w:r>
                      <w:r w:rsidR="006F6A2B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is</w:t>
                      </w:r>
                      <w:r w:rsidR="00217B44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time.</w:t>
                      </w:r>
                      <w:r w:rsidR="00A074D8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Watch for more information to come home.</w:t>
                      </w:r>
                    </w:p>
                    <w:p w14:paraId="299F1D43" w14:textId="501D6371" w:rsidR="00474A0B" w:rsidRPr="00A074D8" w:rsidRDefault="00474A0B" w:rsidP="00474A0B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In Math class we </w:t>
                      </w:r>
                      <w:r w:rsidR="00C708F6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have worked</w:t>
                      </w:r>
                      <w:r w:rsidR="00322631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on</w:t>
                      </w:r>
                      <w:r w:rsidR="009E6BAB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B62F44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rounding, </w:t>
                      </w:r>
                      <w:r w:rsidR="007217D8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one-digit, 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two-digit and three-digit addition with </w:t>
                      </w:r>
                      <w:r w:rsidR="007217D8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and without 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regrouping</w:t>
                      </w:r>
                      <w:r w:rsidR="007217D8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.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</w:t>
                      </w:r>
                      <w:r w:rsidR="005B4833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We will review subtraction starting ne</w:t>
                      </w:r>
                      <w:r w:rsidR="00AC1B62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x</w:t>
                      </w:r>
                      <w:r w:rsidR="005B4833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 week. </w:t>
                      </w:r>
                      <w:r w:rsidR="00710CB0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We are all logged in to </w:t>
                      </w:r>
                      <w:r w:rsidR="007217D8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the </w:t>
                      </w:r>
                      <w:r w:rsidR="005B4833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iXL</w:t>
                      </w:r>
                      <w:r w:rsidR="007217D8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322631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and </w:t>
                      </w:r>
                      <w:r w:rsidR="005B4833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Xtra Math apps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322631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for individualized instruction.</w:t>
                      </w:r>
                      <w:r w:rsidR="00710CB0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03577E4" w14:textId="5069A5A9" w:rsidR="00A351A5" w:rsidRDefault="00CA7D81" w:rsidP="00AC1B62">
                      <w:pPr>
                        <w:spacing w:after="12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Be</w:t>
                      </w:r>
                      <w:r w:rsidR="00710CB0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sure to review </w:t>
                      </w:r>
                      <w:r w:rsidR="007A58AB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planners </w:t>
                      </w:r>
                      <w:r w:rsidR="00710CB0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regularly.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We will write in them nearly every day. </w:t>
                      </w:r>
                      <w:r w:rsidR="00710CB0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9428BC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In math we have homework every week. It is sent home on </w:t>
                      </w:r>
                      <w:r w:rsidR="007217D8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the first day of the week</w:t>
                      </w:r>
                      <w:r w:rsidR="009428BC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and due each Friday. </w:t>
                      </w:r>
                      <w:r w:rsidR="00944E5A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Students should also be reading each night</w:t>
                      </w:r>
                      <w:r w:rsidR="000246FD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for 20 minutes</w:t>
                      </w:r>
                      <w:r w:rsidR="00944E5A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.</w:t>
                      </w:r>
                    </w:p>
                    <w:p w14:paraId="6EDC8217" w14:textId="4834976F" w:rsidR="00F805CF" w:rsidRPr="00A074D8" w:rsidRDefault="00F805CF" w:rsidP="00AC1B62">
                      <w:pPr>
                        <w:spacing w:after="12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Just a reminder that breakfast is not served on days we delay.</w:t>
                      </w:r>
                      <w:r w:rsidR="004F2A1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Our lunch is served at the regular time.</w:t>
                      </w:r>
                    </w:p>
                    <w:p w14:paraId="299F1D45" w14:textId="77777777" w:rsidR="00EA5338" w:rsidRPr="00A074D8" w:rsidRDefault="0015676F" w:rsidP="00A351A5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Thanks for all your support!</w:t>
                      </w:r>
                    </w:p>
                    <w:p w14:paraId="299F1D46" w14:textId="0EC97026" w:rsidR="009E6BAB" w:rsidRPr="00A074D8" w:rsidRDefault="009E6BAB" w:rsidP="00A351A5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Ms. Borders and </w:t>
                      </w:r>
                      <w:r w:rsidR="00944E5A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Miss Eley</w:t>
                      </w:r>
                    </w:p>
                    <w:p w14:paraId="299F1D47" w14:textId="77777777" w:rsidR="00795D7E" w:rsidRPr="00F409C5" w:rsidRDefault="00000000" w:rsidP="00A351A5">
                      <w:pPr>
                        <w:spacing w:after="0"/>
                        <w:rPr>
                          <w:rStyle w:val="Hyperlink"/>
                          <w:rFonts w:ascii="Century Gothic" w:hAnsi="Century Gothic"/>
                          <w:sz w:val="18"/>
                          <w:szCs w:val="18"/>
                        </w:rPr>
                      </w:pPr>
                      <w:hyperlink r:id="rId9" w:history="1">
                        <w:r w:rsidR="00795D7E" w:rsidRPr="00F409C5">
                          <w:rPr>
                            <w:rStyle w:val="Hyperlink"/>
                            <w:rFonts w:ascii="Century Gothic" w:hAnsi="Century Gothic"/>
                            <w:sz w:val="18"/>
                            <w:szCs w:val="18"/>
                          </w:rPr>
                          <w:t>aborders@gcswave.com</w:t>
                        </w:r>
                      </w:hyperlink>
                    </w:p>
                    <w:p w14:paraId="299F1D48" w14:textId="3D42C22E" w:rsidR="007217D8" w:rsidRPr="00F409C5" w:rsidRDefault="00944E5A" w:rsidP="00A351A5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F409C5">
                        <w:rPr>
                          <w:rStyle w:val="Hyperlink"/>
                          <w:rFonts w:ascii="Century Gothic" w:hAnsi="Century Gothic"/>
                          <w:sz w:val="18"/>
                          <w:szCs w:val="18"/>
                        </w:rPr>
                        <w:t>heley</w:t>
                      </w:r>
                      <w:r w:rsidR="007217D8" w:rsidRPr="00F409C5">
                        <w:rPr>
                          <w:rStyle w:val="Hyperlink"/>
                          <w:rFonts w:ascii="Century Gothic" w:hAnsi="Century Gothic"/>
                          <w:sz w:val="18"/>
                          <w:szCs w:val="18"/>
                        </w:rPr>
                        <w:t>@gcswave.com</w:t>
                      </w:r>
                    </w:p>
                    <w:p w14:paraId="299F1D49" w14:textId="77777777" w:rsidR="00795D7E" w:rsidRPr="00F409C5" w:rsidRDefault="00795D7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F409C5">
                        <w:rPr>
                          <w:rFonts w:ascii="Century Gothic" w:hAnsi="Century Gothic"/>
                          <w:sz w:val="18"/>
                          <w:szCs w:val="18"/>
                        </w:rPr>
                        <w:t>(937)548-3185</w:t>
                      </w:r>
                    </w:p>
                  </w:txbxContent>
                </v:textbox>
              </v:shape>
            </w:pict>
          </mc:Fallback>
        </mc:AlternateContent>
      </w:r>
      <w:r w:rsidR="00E91D19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299F1D25" wp14:editId="299F1D26">
                <wp:simplePos x="0" y="0"/>
                <wp:positionH relativeFrom="margin">
                  <wp:align>right</wp:align>
                </wp:positionH>
                <wp:positionV relativeFrom="paragraph">
                  <wp:posOffset>866140</wp:posOffset>
                </wp:positionV>
                <wp:extent cx="3626485" cy="8397875"/>
                <wp:effectExtent l="0" t="0" r="0" b="3175"/>
                <wp:wrapNone/>
                <wp:docPr id="50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6485" cy="8397875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01FAC" id="Freeform 137" o:spid="_x0000_s1026" style="position:absolute;margin-left:234.35pt;margin-top:68.2pt;width:285.55pt;height:661.25pt;z-index:-25166028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7197,16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eeece1 [3214]" stroked="f">
                <v:path arrowok="t" o:connecttype="custom" o:connectlocs="3321633,502;3369502,8542;3415356,25625;3457682,51249;3496986,83908;3532258,124606;3562491,170329;3587182,222081;3606329,277852;3619934,338146;3625981,401454;3625981,7996421;3619934,8059729;3606329,8120023;3587182,8176297;3562491,8227546;3532258,8273771;3496986,8313464;3457682,8347128;3415356,8372250;3369502,8389333;3321633,8397373;304852,8397373;256983,8389333;211129,8372250;168803,8347128;128995,8313464;94227,8273771;63994,8227546;38799,8176297;20156,8120023;6551,8059729;504,7996421;504,401454;6551,338146;20156,277852;38799,222081;63994,170329;94227,124606;128995,83908;168803,51249;211129,25625;256983,8542;304852,502" o:connectangles="0,0,0,0,0,0,0,0,0,0,0,0,0,0,0,0,0,0,0,0,0,0,0,0,0,0,0,0,0,0,0,0,0,0,0,0,0,0,0,0,0,0,0,0"/>
                <w10:wrap anchorx="margin"/>
              </v:shape>
            </w:pict>
          </mc:Fallback>
        </mc:AlternateContent>
      </w:r>
      <w:r w:rsidR="004D69C8">
        <w:t xml:space="preserve">    </w:t>
      </w:r>
      <w:r w:rsidR="004840A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9F1D27" wp14:editId="299F1D28">
                <wp:simplePos x="0" y="0"/>
                <wp:positionH relativeFrom="column">
                  <wp:posOffset>3874135</wp:posOffset>
                </wp:positionH>
                <wp:positionV relativeFrom="paragraph">
                  <wp:posOffset>1215390</wp:posOffset>
                </wp:positionV>
                <wp:extent cx="3104515" cy="7665720"/>
                <wp:effectExtent l="0" t="0" r="635" b="0"/>
                <wp:wrapNone/>
                <wp:docPr id="4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76657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ooper Black" w:eastAsia="GungsuhChe" w:hAnsi="Cooper Black"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id w:val="871944470"/>
                            </w:sdtPr>
                            <w:sdtContent>
                              <w:p w14:paraId="299F1D4A" w14:textId="77777777" w:rsidR="00474A0B" w:rsidRPr="00967A41" w:rsidRDefault="00474A0B" w:rsidP="00474A0B">
                                <w:pPr>
                                  <w:spacing w:after="80" w:line="240" w:lineRule="auto"/>
                                  <w:ind w:left="72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32"/>
                                    <w:szCs w:val="32"/>
                                    <w:u w:val="single"/>
                                    <w:lang w:bidi="en-US"/>
                                  </w:rPr>
                                </w:pPr>
                                <w:r w:rsidRPr="00967A41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32"/>
                                    <w:szCs w:val="32"/>
                                    <w:u w:val="single"/>
                                    <w:lang w:bidi="en-US"/>
                                  </w:rPr>
                                  <w:t>Ways to help your third grader at home:</w:t>
                                </w:r>
                              </w:p>
                            </w:sdtContent>
                          </w:sdt>
                          <w:p w14:paraId="299F1D4B" w14:textId="77777777" w:rsidR="00474A0B" w:rsidRPr="00474A0B" w:rsidRDefault="00474A0B" w:rsidP="00474A0B">
                            <w:pPr>
                              <w:jc w:val="center"/>
                              <w:rPr>
                                <w:rFonts w:eastAsiaTheme="majorHAnsi"/>
                                <w:b/>
                                <w:smallCaps/>
                                <w:color w:val="000000" w:themeColor="text1"/>
                              </w:rPr>
                            </w:pPr>
                          </w:p>
                          <w:sdt>
                            <w:sdtPr>
                              <w:rPr>
                                <w:rFonts w:ascii="Cooper Black" w:eastAsia="GungsuhChe" w:hAnsi="Cooper Black"/>
                                <w:b/>
                                <w:smallCaps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id w:val="-1341007333"/>
                            </w:sdtPr>
                            <w:sdtEndPr>
                              <w:rPr>
                                <w:rFonts w:asciiTheme="minorHAnsi" w:eastAsiaTheme="minorHAnsi" w:hAnsiTheme="minorHAnsi"/>
                                <w:color w:val="auto"/>
                                <w:u w:val="none"/>
                                <w:lang w:bidi="ar-SA"/>
                              </w:rPr>
                            </w:sdtEndPr>
                            <w:sdtContent>
                              <w:p w14:paraId="299F1D4C" w14:textId="77777777" w:rsidR="00474A0B" w:rsidRPr="002671EC" w:rsidRDefault="007A0E02" w:rsidP="00474A0B">
                                <w:pPr>
                                  <w:spacing w:after="80" w:line="240" w:lineRule="auto"/>
                                  <w:ind w:left="720" w:hanging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Ask your child questions when they get home from school. Instead of “How was your day?” </w:t>
                                </w:r>
                                <w:r w:rsidR="00E93C8D"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 or questions that would have a yes/no answer </w:t>
                                </w: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>try these:</w:t>
                                </w:r>
                              </w:p>
                              <w:p w14:paraId="299F1D4D" w14:textId="77777777" w:rsidR="007A0E02" w:rsidRPr="002671EC" w:rsidRDefault="007A0E02" w:rsidP="00474A0B">
                                <w:pPr>
                                  <w:spacing w:after="80" w:line="240" w:lineRule="auto"/>
                                  <w:ind w:left="720" w:hanging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>-What made you smile today?</w:t>
                                </w:r>
                              </w:p>
                              <w:p w14:paraId="299F1D4E" w14:textId="77777777" w:rsidR="007A0E02" w:rsidRPr="002671EC" w:rsidRDefault="007A0E02" w:rsidP="00474A0B">
                                <w:pPr>
                                  <w:spacing w:after="80" w:line="240" w:lineRule="auto"/>
                                  <w:ind w:left="720" w:hanging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>-Can you think of a kind thing you did today?</w:t>
                                </w:r>
                              </w:p>
                              <w:p w14:paraId="299F1D4F" w14:textId="77777777" w:rsidR="007A0E02" w:rsidRPr="002671EC" w:rsidRDefault="007A0E02" w:rsidP="00474A0B">
                                <w:pPr>
                                  <w:spacing w:after="80" w:line="240" w:lineRule="auto"/>
                                  <w:ind w:left="720" w:hanging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>-What did you work hard on today?</w:t>
                                </w:r>
                              </w:p>
                              <w:p w14:paraId="299F1D50" w14:textId="5B7B2EBC" w:rsidR="00474A0B" w:rsidRPr="002671EC" w:rsidRDefault="007A0E02" w:rsidP="00C532A9">
                                <w:pPr>
                                  <w:spacing w:after="80" w:line="240" w:lineRule="auto"/>
                                  <w:ind w:left="720" w:hanging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>-If you could change one thing about your day</w:t>
                                </w:r>
                                <w:r w:rsidR="002574B0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>,</w:t>
                                </w: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 what would it be?</w:t>
                                </w:r>
                              </w:p>
                              <w:p w14:paraId="299F1D51" w14:textId="77777777" w:rsidR="0009747C" w:rsidRPr="002671EC" w:rsidRDefault="0009747C" w:rsidP="00474A0B">
                                <w:pPr>
                                  <w:spacing w:after="80" w:line="240" w:lineRule="auto"/>
                                  <w:ind w:left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  <w:lang w:bidi="en-US"/>
                                  </w:rPr>
                                </w:pPr>
                              </w:p>
                              <w:p w14:paraId="299F1D52" w14:textId="353892E4" w:rsidR="0009747C" w:rsidRPr="002671EC" w:rsidRDefault="007217D8" w:rsidP="00474A0B">
                                <w:pPr>
                                  <w:spacing w:after="80" w:line="240" w:lineRule="auto"/>
                                  <w:ind w:left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  <w:lang w:bidi="en-US"/>
                                  </w:rPr>
                                </w:pP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  <w:lang w:bidi="en-US"/>
                                  </w:rPr>
                                  <w:t xml:space="preserve">Math </w:t>
                                </w:r>
                                <w:r w:rsidR="00640BB7"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  <w:lang w:bidi="en-US"/>
                                  </w:rPr>
                                  <w:t>Homework</w:t>
                                </w:r>
                                <w:r w:rsidR="00E4654B"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  <w:lang w:bidi="en-US"/>
                                  </w:rPr>
                                  <w:t xml:space="preserve"> </w:t>
                                </w:r>
                              </w:p>
                              <w:p w14:paraId="299F1D53" w14:textId="25C30817" w:rsidR="00474A0B" w:rsidRPr="002671EC" w:rsidRDefault="00E4654B" w:rsidP="00474A0B">
                                <w:pPr>
                                  <w:spacing w:after="80" w:line="240" w:lineRule="auto"/>
                                  <w:ind w:left="720" w:hanging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>Math HW comes home on the first day of the week and is due on Friday.</w:t>
                                </w:r>
                                <w:r w:rsidR="002574B0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 It will usually be fact fluency work. </w:t>
                                </w: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 I recommend you start it on Monday. Set a timer for ten minutes</w:t>
                                </w:r>
                                <w:r w:rsidR="00BC7BD9"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. When the timer goes off stop working for the evening. Pick it back up the next day until it is complete. </w:t>
                                </w:r>
                              </w:p>
                              <w:p w14:paraId="299F1D54" w14:textId="77777777" w:rsidR="00474A0B" w:rsidRPr="002671EC" w:rsidRDefault="00474A0B" w:rsidP="00474A0B">
                                <w:pPr>
                                  <w:spacing w:after="80" w:line="240" w:lineRule="auto"/>
                                  <w:ind w:left="72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</w:p>
                              <w:p w14:paraId="299F1D55" w14:textId="77777777" w:rsidR="00474A0B" w:rsidRPr="00967A41" w:rsidRDefault="00474A0B" w:rsidP="00474A0B">
                                <w:pPr>
                                  <w:spacing w:after="80" w:line="240" w:lineRule="auto"/>
                                  <w:ind w:left="72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32"/>
                                    <w:szCs w:val="32"/>
                                    <w:lang w:bidi="en-US"/>
                                  </w:rPr>
                                </w:pPr>
                              </w:p>
                              <w:p w14:paraId="299F1D56" w14:textId="77777777" w:rsidR="00B11A54" w:rsidRPr="00474A0B" w:rsidRDefault="00000000" w:rsidP="00474A0B">
                                <w:pPr>
                                  <w:pStyle w:val="SectionLabelRightAligned"/>
                                  <w:jc w:val="left"/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</w:sdtContent>
                          </w:sdt>
                          <w:sdt>
                            <w:sdtPr>
                              <w:rPr>
                                <w:rStyle w:val="TextChar"/>
                                <w:sz w:val="32"/>
                                <w:szCs w:val="32"/>
                              </w:rPr>
                              <w:id w:val="871944471"/>
                            </w:sdtPr>
                            <w:sdtEndPr>
                              <w:rPr>
                                <w:rStyle w:val="DefaultParagraphFont"/>
                                <w:b/>
                                <w:i/>
                                <w:sz w:val="28"/>
                                <w:szCs w:val="28"/>
                              </w:rPr>
                            </w:sdtEndPr>
                            <w:sdtContent>
                              <w:p w14:paraId="299F1D57" w14:textId="77777777" w:rsidR="00EC35DE" w:rsidRPr="00474A0B" w:rsidRDefault="00EC35DE" w:rsidP="00A074D8">
                                <w:pPr>
                                  <w:pStyle w:val="Text"/>
                                  <w:rPr>
                                    <w:rStyle w:val="TextChar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299F1D58" w14:textId="77777777" w:rsidR="00856F37" w:rsidRPr="00474A0B" w:rsidRDefault="00856F37" w:rsidP="00A074D8">
                                <w:pPr>
                                  <w:pStyle w:val="Text"/>
                                  <w:rPr>
                                    <w:rStyle w:val="TextChar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299F1D59" w14:textId="77777777" w:rsidR="00856F37" w:rsidRPr="00474A0B" w:rsidRDefault="00856F37" w:rsidP="00A074D8">
                                <w:pPr>
                                  <w:pStyle w:val="Text"/>
                                  <w:rPr>
                                    <w:rStyle w:val="TextChar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299F1D5A" w14:textId="77777777" w:rsidR="00DD60A4" w:rsidRPr="00CD7B4D" w:rsidRDefault="00000000" w:rsidP="00A074D8">
                                <w:pPr>
                                  <w:pStyle w:val="Text"/>
                                </w:pPr>
                              </w:p>
                            </w:sdtContent>
                          </w:sdt>
                          <w:p w14:paraId="299F1D5B" w14:textId="77777777" w:rsidR="00DD60A4" w:rsidRDefault="00DD60A4">
                            <w:pPr>
                              <w:pStyle w:val="TextRightAligned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F1D27" id="Text Box 138" o:spid="_x0000_s1028" type="#_x0000_t202" style="position:absolute;margin-left:305.05pt;margin-top:95.7pt;width:244.45pt;height:60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" fillcolor="#eeece1 [3214]" stroked="f">
                <v:textbox>
                  <w:txbxContent>
                    <w:sdt>
                      <w:sdtPr>
                        <w:rPr>
                          <w:rFonts w:ascii="Cooper Black" w:eastAsia="GungsuhChe" w:hAnsi="Cooper Black"/>
                          <w:color w:val="000000" w:themeColor="text1"/>
                          <w:sz w:val="32"/>
                          <w:szCs w:val="32"/>
                          <w:u w:val="single"/>
                          <w:lang w:bidi="en-US"/>
                        </w:rPr>
                        <w:id w:val="871944470"/>
                      </w:sdtPr>
                      <w:sdtEndPr/>
                      <w:sdtContent>
                        <w:p w14:paraId="299F1D4A" w14:textId="77777777" w:rsidR="00474A0B" w:rsidRPr="00967A41" w:rsidRDefault="00474A0B" w:rsidP="00474A0B">
                          <w:pPr>
                            <w:spacing w:after="80" w:line="240" w:lineRule="auto"/>
                            <w:ind w:left="720"/>
                            <w:rPr>
                              <w:rFonts w:ascii="Cooper Black" w:eastAsia="GungsuhChe" w:hAnsi="Cooper Black"/>
                              <w:color w:val="000000" w:themeColor="text1"/>
                              <w:sz w:val="32"/>
                              <w:szCs w:val="32"/>
                              <w:u w:val="single"/>
                              <w:lang w:bidi="en-US"/>
                            </w:rPr>
                          </w:pPr>
                          <w:r w:rsidRPr="00967A41">
                            <w:rPr>
                              <w:rFonts w:ascii="Cooper Black" w:eastAsia="GungsuhChe" w:hAnsi="Cooper Black"/>
                              <w:color w:val="000000" w:themeColor="text1"/>
                              <w:sz w:val="32"/>
                              <w:szCs w:val="32"/>
                              <w:u w:val="single"/>
                              <w:lang w:bidi="en-US"/>
                            </w:rPr>
                            <w:t>Ways to help your third grader at home:</w:t>
                          </w:r>
                        </w:p>
                      </w:sdtContent>
                    </w:sdt>
                    <w:p w14:paraId="299F1D4B" w14:textId="77777777" w:rsidR="00474A0B" w:rsidRPr="00474A0B" w:rsidRDefault="00474A0B" w:rsidP="00474A0B">
                      <w:pPr>
                        <w:jc w:val="center"/>
                        <w:rPr>
                          <w:rFonts w:eastAsiaTheme="majorHAnsi"/>
                          <w:b/>
                          <w:smallCaps/>
                          <w:color w:val="000000" w:themeColor="text1"/>
                        </w:rPr>
                      </w:pPr>
                    </w:p>
                    <w:sdt>
                      <w:sdtPr>
                        <w:rPr>
                          <w:rFonts w:ascii="Cooper Black" w:eastAsia="GungsuhChe" w:hAnsi="Cooper Black"/>
                          <w:b/>
                          <w:smallCaps/>
                          <w:color w:val="000000" w:themeColor="text1"/>
                          <w:sz w:val="32"/>
                          <w:szCs w:val="32"/>
                          <w:u w:val="single"/>
                          <w:lang w:bidi="en-US"/>
                        </w:rPr>
                        <w:id w:val="-1341007333"/>
                      </w:sdtPr>
                      <w:sdtEndPr>
                        <w:rPr>
                          <w:rFonts w:asciiTheme="minorHAnsi" w:eastAsiaTheme="minorHAnsi" w:hAnsiTheme="minorHAnsi"/>
                          <w:color w:val="auto"/>
                          <w:u w:val="none"/>
                          <w:lang w:bidi="ar-SA"/>
                        </w:rPr>
                      </w:sdtEndPr>
                      <w:sdtContent>
                        <w:p w14:paraId="299F1D4C" w14:textId="77777777" w:rsidR="00474A0B" w:rsidRPr="002671EC" w:rsidRDefault="007A0E02" w:rsidP="00474A0B">
                          <w:pPr>
                            <w:spacing w:after="80" w:line="240" w:lineRule="auto"/>
                            <w:ind w:left="720" w:hanging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</w:pP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 xml:space="preserve">Ask your child questions when they get home from school. Instead of “How was your day?” </w:t>
                          </w:r>
                          <w:r w:rsidR="00E93C8D"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 xml:space="preserve"> or questions that would have a yes/no answer </w:t>
                          </w: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>try these:</w:t>
                          </w:r>
                        </w:p>
                        <w:p w14:paraId="299F1D4D" w14:textId="77777777" w:rsidR="007A0E02" w:rsidRPr="002671EC" w:rsidRDefault="007A0E02" w:rsidP="00474A0B">
                          <w:pPr>
                            <w:spacing w:after="80" w:line="240" w:lineRule="auto"/>
                            <w:ind w:left="720" w:hanging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</w:pP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>-What made you smile today?</w:t>
                          </w:r>
                        </w:p>
                        <w:p w14:paraId="299F1D4E" w14:textId="77777777" w:rsidR="007A0E02" w:rsidRPr="002671EC" w:rsidRDefault="007A0E02" w:rsidP="00474A0B">
                          <w:pPr>
                            <w:spacing w:after="80" w:line="240" w:lineRule="auto"/>
                            <w:ind w:left="720" w:hanging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</w:pP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>-Can you think of a kind thing you did today?</w:t>
                          </w:r>
                        </w:p>
                        <w:p w14:paraId="299F1D4F" w14:textId="77777777" w:rsidR="007A0E02" w:rsidRPr="002671EC" w:rsidRDefault="007A0E02" w:rsidP="00474A0B">
                          <w:pPr>
                            <w:spacing w:after="80" w:line="240" w:lineRule="auto"/>
                            <w:ind w:left="720" w:hanging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</w:pP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>-What did you work hard on today?</w:t>
                          </w:r>
                        </w:p>
                        <w:p w14:paraId="299F1D50" w14:textId="5B7B2EBC" w:rsidR="00474A0B" w:rsidRPr="002671EC" w:rsidRDefault="007A0E02" w:rsidP="00C532A9">
                          <w:pPr>
                            <w:spacing w:after="80" w:line="240" w:lineRule="auto"/>
                            <w:ind w:left="720" w:hanging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</w:pP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>-If you could change one thing about your day</w:t>
                          </w:r>
                          <w:r w:rsidR="002574B0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>,</w:t>
                          </w: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 xml:space="preserve"> what would it be?</w:t>
                          </w:r>
                        </w:p>
                        <w:p w14:paraId="299F1D51" w14:textId="77777777" w:rsidR="0009747C" w:rsidRPr="002671EC" w:rsidRDefault="0009747C" w:rsidP="00474A0B">
                          <w:pPr>
                            <w:spacing w:after="80" w:line="240" w:lineRule="auto"/>
                            <w:ind w:left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u w:val="single"/>
                              <w:lang w:bidi="en-US"/>
                            </w:rPr>
                          </w:pPr>
                        </w:p>
                        <w:p w14:paraId="299F1D52" w14:textId="353892E4" w:rsidR="0009747C" w:rsidRPr="002671EC" w:rsidRDefault="007217D8" w:rsidP="00474A0B">
                          <w:pPr>
                            <w:spacing w:after="80" w:line="240" w:lineRule="auto"/>
                            <w:ind w:left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u w:val="single"/>
                              <w:lang w:bidi="en-US"/>
                            </w:rPr>
                          </w:pP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u w:val="single"/>
                              <w:lang w:bidi="en-US"/>
                            </w:rPr>
                            <w:t xml:space="preserve">Math </w:t>
                          </w:r>
                          <w:r w:rsidR="00640BB7"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u w:val="single"/>
                              <w:lang w:bidi="en-US"/>
                            </w:rPr>
                            <w:t>Homework</w:t>
                          </w:r>
                          <w:r w:rsidR="00E4654B"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u w:val="single"/>
                              <w:lang w:bidi="en-US"/>
                            </w:rPr>
                            <w:t xml:space="preserve"> </w:t>
                          </w:r>
                        </w:p>
                        <w:p w14:paraId="299F1D53" w14:textId="25C30817" w:rsidR="00474A0B" w:rsidRPr="002671EC" w:rsidRDefault="00E4654B" w:rsidP="00474A0B">
                          <w:pPr>
                            <w:spacing w:after="80" w:line="240" w:lineRule="auto"/>
                            <w:ind w:left="720" w:hanging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</w:pP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>Math HW comes home on the first day of the week and is due on Friday.</w:t>
                          </w:r>
                          <w:r w:rsidR="002574B0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 xml:space="preserve"> It will usually be fact fluency work. </w:t>
                          </w: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 xml:space="preserve"> I recommend you start it on Monday. Set a timer for ten minutes</w:t>
                          </w:r>
                          <w:r w:rsidR="00BC7BD9"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 xml:space="preserve">. When the timer goes off stop working for the evening. Pick it back up the next day until it is complete. </w:t>
                          </w:r>
                        </w:p>
                        <w:p w14:paraId="299F1D54" w14:textId="77777777" w:rsidR="00474A0B" w:rsidRPr="002671EC" w:rsidRDefault="00474A0B" w:rsidP="00474A0B">
                          <w:pPr>
                            <w:spacing w:after="80" w:line="240" w:lineRule="auto"/>
                            <w:ind w:left="72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</w:pPr>
                        </w:p>
                        <w:p w14:paraId="299F1D55" w14:textId="77777777" w:rsidR="00474A0B" w:rsidRPr="00967A41" w:rsidRDefault="00474A0B" w:rsidP="00474A0B">
                          <w:pPr>
                            <w:spacing w:after="80" w:line="240" w:lineRule="auto"/>
                            <w:ind w:left="720"/>
                            <w:rPr>
                              <w:rFonts w:ascii="Cooper Black" w:eastAsia="GungsuhChe" w:hAnsi="Cooper Black"/>
                              <w:color w:val="000000" w:themeColor="text1"/>
                              <w:sz w:val="32"/>
                              <w:szCs w:val="32"/>
                              <w:lang w:bidi="en-US"/>
                            </w:rPr>
                          </w:pPr>
                        </w:p>
                        <w:p w14:paraId="299F1D56" w14:textId="77777777" w:rsidR="00B11A54" w:rsidRPr="00474A0B" w:rsidRDefault="00DE4757" w:rsidP="00474A0B">
                          <w:pPr>
                            <w:pStyle w:val="SectionLabelRightAligned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</w:p>
                      </w:sdtContent>
                    </w:sdt>
                    <w:sdt>
                      <w:sdtPr>
                        <w:rPr>
                          <w:rStyle w:val="TextChar"/>
                          <w:sz w:val="32"/>
                          <w:szCs w:val="32"/>
                        </w:rPr>
                        <w:id w:val="871944471"/>
                      </w:sdtPr>
                      <w:sdtEndPr>
                        <w:rPr>
                          <w:rStyle w:val="DefaultParagraphFont"/>
                          <w:b/>
                          <w:i/>
                          <w:sz w:val="28"/>
                          <w:szCs w:val="28"/>
                        </w:rPr>
                      </w:sdtEndPr>
                      <w:sdtContent>
                        <w:p w14:paraId="299F1D57" w14:textId="77777777" w:rsidR="00EC35DE" w:rsidRPr="00474A0B" w:rsidRDefault="00EC35DE" w:rsidP="00A074D8">
                          <w:pPr>
                            <w:pStyle w:val="Text"/>
                            <w:rPr>
                              <w:rStyle w:val="TextChar"/>
                              <w:sz w:val="32"/>
                              <w:szCs w:val="32"/>
                            </w:rPr>
                          </w:pPr>
                        </w:p>
                        <w:p w14:paraId="299F1D58" w14:textId="77777777" w:rsidR="00856F37" w:rsidRPr="00474A0B" w:rsidRDefault="00856F37" w:rsidP="00A074D8">
                          <w:pPr>
                            <w:pStyle w:val="Text"/>
                            <w:rPr>
                              <w:rStyle w:val="TextChar"/>
                              <w:sz w:val="32"/>
                              <w:szCs w:val="32"/>
                            </w:rPr>
                          </w:pPr>
                        </w:p>
                        <w:p w14:paraId="299F1D59" w14:textId="77777777" w:rsidR="00856F37" w:rsidRPr="00474A0B" w:rsidRDefault="00856F37" w:rsidP="00A074D8">
                          <w:pPr>
                            <w:pStyle w:val="Text"/>
                            <w:rPr>
                              <w:rStyle w:val="TextChar"/>
                              <w:sz w:val="32"/>
                              <w:szCs w:val="32"/>
                            </w:rPr>
                          </w:pPr>
                        </w:p>
                        <w:p w14:paraId="299F1D5A" w14:textId="77777777" w:rsidR="00DD60A4" w:rsidRPr="00CD7B4D" w:rsidRDefault="00DE4757" w:rsidP="00A074D8">
                          <w:pPr>
                            <w:pStyle w:val="Text"/>
                          </w:pPr>
                        </w:p>
                      </w:sdtContent>
                    </w:sdt>
                    <w:p w14:paraId="299F1D5B" w14:textId="77777777" w:rsidR="00DD60A4" w:rsidRDefault="00DD60A4">
                      <w:pPr>
                        <w:pStyle w:val="TextRightAligned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40A2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99F1D29" wp14:editId="299F1D2A">
                <wp:simplePos x="0" y="0"/>
                <wp:positionH relativeFrom="column">
                  <wp:posOffset>66040</wp:posOffset>
                </wp:positionH>
                <wp:positionV relativeFrom="paragraph">
                  <wp:posOffset>1345565</wp:posOffset>
                </wp:positionV>
                <wp:extent cx="3682365" cy="7882255"/>
                <wp:effectExtent l="8890" t="1905" r="4445" b="2540"/>
                <wp:wrapNone/>
                <wp:docPr id="48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2365" cy="7882255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99F6B" id="Freeform 133" o:spid="_x0000_s1026" style="position:absolute;margin-left:5.2pt;margin-top:105.95pt;width:289.95pt;height:620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opacity="21626f" color2="#b2a1c7 [1943]" rotate="t" angle="135" focus="100%" type="gradient"/>
                <v:path arrowok="t" o:connecttype="custom" o:connectlocs="12897,45606;3344,37021;0,23608;3344,10731;12897,2683;3251984,0;3262970,537;3295929,3756;3327933,9121;3359459,17706;3390030,29509;3419646,43459;3447829,61165;3475533,80480;3501328,101942;3526167,126086;3549572,152376;3584442,200128;3620268,264512;3639852,310118;3652749,346602;3662780,384160;3671379,423327;3677588,462494;3681410,503808;3682365,545121;3682365,7882255;3640330,545121;3638897,494150;3627911,420644;3609759,351431;3583487,286510;3551006,228028;3512314,175984;3467891,131988;3419168,96577;3384776,77798;3357549,65994;3329366,57409;3300706,50971;3271568,47752;3251984,47215" o:connectangles="0,0,0,0,0,0,0,0,0,0,0,0,0,0,0,0,0,0,0,0,0,0,0,0,0,0,0,0,0,0,0,0,0,0,0,0,0,0,0,0,0,0"/>
              </v:shape>
            </w:pict>
          </mc:Fallback>
        </mc:AlternateContent>
      </w:r>
      <w:r w:rsidR="004840A2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99F1D2B" wp14:editId="299F1D2C">
                <wp:simplePos x="0" y="0"/>
                <wp:positionH relativeFrom="column">
                  <wp:posOffset>52070</wp:posOffset>
                </wp:positionH>
                <wp:positionV relativeFrom="paragraph">
                  <wp:posOffset>1447165</wp:posOffset>
                </wp:positionV>
                <wp:extent cx="3594100" cy="7759700"/>
                <wp:effectExtent l="0" t="0" r="6350" b="0"/>
                <wp:wrapNone/>
                <wp:docPr id="47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0" cy="7759700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0A9D3" id="Freeform 91" o:spid="_x0000_s1026" style="position:absolute;margin-left:4.1pt;margin-top:113.95pt;width:283pt;height:61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white [3212]" stroked="f">
                <v:path arrowok="t" o:connecttype="custom" o:connectlocs="3187769,1244;3231072,6221;3273188,16796;3312931,32348;3351488,52254;3387079,77137;3422077,105130;3453515,137477;3482581,172935;3508682,212748;3532409,254427;3551391,299216;3568593,346493;3580457,396259;3589355,447268;3593507,500144;3594100,7232807;3592320,7286305;3585795,7338559;3574525,7388946;3560882,7438090;3541900,7483501;3520545,7526424;3496225,7567480;3468938,7605427;3438093,7639641;3405468,7669500;3369877,7695627;3331913,7718021;3292763,7736061;3251833,7749125;3209124,7757212;3165821,7759700;406924,7759078;363622,7753479;322099,7743526;281762,7727974;243798,7707446;207021,7683185;172023,7654570;140585,7622845;112112,7586142;85418,7547574;62284,7505273;42709,7461106;26693,7413207;13643,7364064;4745,7312432;593,7260178;593,622" o:connectangles="0,0,0,0,0,0,0,0,0,0,0,0,0,0,0,0,0,0,0,0,0,0,0,0,0,0,0,0,0,0,0,0,0,0,0,0,0,0,0,0,0,0,0,0,0,0,0,0,0,0"/>
              </v:shape>
            </w:pict>
          </mc:Fallback>
        </mc:AlternateContent>
      </w:r>
      <w:r w:rsidR="00710CB0">
        <w:rPr>
          <w:noProof/>
        </w:rPr>
        <w:t xml:space="preserve">    </w:t>
      </w:r>
      <w:r w:rsidR="007217D8">
        <w:rPr>
          <w:noProof/>
        </w:rPr>
        <w:drawing>
          <wp:inline distT="0" distB="0" distL="0" distR="0" wp14:anchorId="299F1D2D" wp14:editId="299F1D2E">
            <wp:extent cx="2076450" cy="16042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816-illustration-of-colorful-autumn-leaves-pv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916" cy="162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3F9">
        <w:br w:type="page"/>
      </w:r>
      <w:r w:rsidR="004F4B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999" behindDoc="0" locked="0" layoutInCell="1" allowOverlap="1" wp14:anchorId="5E94B880" wp14:editId="18A92FE8">
                <wp:simplePos x="0" y="0"/>
                <wp:positionH relativeFrom="column">
                  <wp:posOffset>4355093</wp:posOffset>
                </wp:positionH>
                <wp:positionV relativeFrom="paragraph">
                  <wp:posOffset>7486423</wp:posOffset>
                </wp:positionV>
                <wp:extent cx="2447925" cy="1200150"/>
                <wp:effectExtent l="0" t="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200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D5F697" id="Oval 12" o:spid="_x0000_s1026" style="position:absolute;margin-left:342.9pt;margin-top:589.5pt;width:192.75pt;height:94.5pt;z-index:2517119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" filled="f" strokecolor="black [3213]" strokeweight="2pt">
                <v:stroke dashstyle="3 1"/>
              </v:oval>
            </w:pict>
          </mc:Fallback>
        </mc:AlternateContent>
      </w:r>
      <w:r w:rsidR="0081267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9F1D2F" wp14:editId="69CD32D8">
                <wp:simplePos x="0" y="0"/>
                <wp:positionH relativeFrom="column">
                  <wp:posOffset>4133850</wp:posOffset>
                </wp:positionH>
                <wp:positionV relativeFrom="paragraph">
                  <wp:posOffset>1428750</wp:posOffset>
                </wp:positionV>
                <wp:extent cx="2957830" cy="7893050"/>
                <wp:effectExtent l="0" t="0" r="0" b="0"/>
                <wp:wrapNone/>
                <wp:docPr id="45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789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F1D5C" w14:textId="77777777" w:rsidR="00812670" w:rsidRDefault="00812670" w:rsidP="00192518">
                            <w:pPr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299F1D7A" wp14:editId="299F1D7B">
                                  <wp:extent cx="2383001" cy="1041991"/>
                                  <wp:effectExtent l="0" t="0" r="0" b="635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th[1]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6413" cy="1047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9F1D5D" w14:textId="77777777" w:rsidR="003505B7" w:rsidRPr="00B45E51" w:rsidRDefault="00470840" w:rsidP="00192518">
                            <w:pPr>
                              <w:rPr>
                                <w:rFonts w:ascii="Century Gothic" w:hAnsi="Century Gothic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B45E51">
                              <w:rPr>
                                <w:rFonts w:ascii="Century Gothic" w:hAnsi="Century Gothic" w:cstheme="minorHAnsi"/>
                                <w:b/>
                                <w:sz w:val="28"/>
                                <w:szCs w:val="28"/>
                              </w:rPr>
                              <w:t>Science and Social Studies</w:t>
                            </w:r>
                          </w:p>
                          <w:p w14:paraId="299F1D5E" w14:textId="485345C6" w:rsidR="000950F6" w:rsidRPr="00787EA6" w:rsidRDefault="00470840" w:rsidP="00470840">
                            <w:pPr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787EA6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We will alternate between units in </w:t>
                            </w:r>
                            <w:r w:rsidR="00B45E51" w:rsidRPr="00787EA6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Science and Social Studies</w:t>
                            </w:r>
                            <w:r w:rsidR="00A370EC" w:rsidRPr="00787EA6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this school year</w:t>
                            </w:r>
                            <w:r w:rsidR="00B45E51" w:rsidRPr="00787EA6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2F7361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 Social Studies </w:t>
                            </w:r>
                            <w:r w:rsidR="005631C2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we</w:t>
                            </w:r>
                            <w:r w:rsidR="00DC4092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have gone over </w:t>
                            </w:r>
                            <w:r w:rsidR="005631C2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rules, laws, and our constitution. We are now talking about </w:t>
                            </w:r>
                            <w:r w:rsidR="00322631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map parts and map reading. </w:t>
                            </w:r>
                            <w:r w:rsidR="005631C2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We will</w:t>
                            </w:r>
                            <w:r w:rsidR="00322631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use </w:t>
                            </w:r>
                            <w:r w:rsidR="005631C2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a</w:t>
                            </w:r>
                            <w:r w:rsidR="00322631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title, key</w:t>
                            </w:r>
                            <w:r w:rsidR="00DC4092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, and the alphanumeric grid. </w:t>
                            </w:r>
                            <w:r w:rsidR="004D39DE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Students</w:t>
                            </w:r>
                            <w:r w:rsidR="00B45E51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="00ED3BAC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will learn</w:t>
                            </w:r>
                            <w:r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the difference between political and physical maps </w:t>
                            </w:r>
                            <w:r w:rsidR="00B45E51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as well</w:t>
                            </w:r>
                            <w:r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. </w:t>
                            </w:r>
                            <w:r w:rsidR="00DC4092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If you have a map at home have them show you</w:t>
                            </w:r>
                            <w:r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what they know</w:t>
                            </w:r>
                            <w:r w:rsidR="00DC4092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!</w:t>
                            </w:r>
                          </w:p>
                          <w:p w14:paraId="06C39900" w14:textId="35CCF24E" w:rsidR="00EB5523" w:rsidRPr="00787EA6" w:rsidRDefault="00EB5523" w:rsidP="00470840">
                            <w:pPr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In Science we </w:t>
                            </w:r>
                            <w:r w:rsidR="00F0552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will</w:t>
                            </w:r>
                            <w:r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="00CB18CC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begin</w:t>
                            </w:r>
                            <w:r w:rsidR="0013536E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life cycles. This time of year is a perfect time to look for seeds forming in the </w:t>
                            </w:r>
                            <w:r w:rsidR="0068299D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garden. </w:t>
                            </w:r>
                            <w:r w:rsidR="00D6002F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Seeds are an important part of a plant life cycle. </w:t>
                            </w:r>
                            <w:r w:rsidR="0068299D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If you happen to find any seeds at home send them in! We’d love to look at them closely.</w:t>
                            </w:r>
                          </w:p>
                          <w:p w14:paraId="299F1D5F" w14:textId="3839F3B0" w:rsidR="00B45E51" w:rsidRDefault="00B45E51" w:rsidP="00470840">
                            <w:pPr>
                              <w:rPr>
                                <w:rStyle w:val="TextRightAlignedChar"/>
                                <w:rFonts w:ascii="Century Gothic" w:eastAsiaTheme="minorHAnsi" w:hAnsi="Century Gothic" w:cstheme="minorHAnsi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14:paraId="299F1D60" w14:textId="3F6ACA2E" w:rsidR="00CE447A" w:rsidRPr="006D5FF8" w:rsidRDefault="00ED3BAC" w:rsidP="00ED3BAC">
                            <w:pPr>
                              <w:spacing w:after="0"/>
                              <w:rPr>
                                <w:rStyle w:val="TextRightAlignedChar"/>
                                <w:rFonts w:ascii="Century Gothic" w:eastAsiaTheme="minorHAnsi" w:hAnsi="Century Gothic" w:cstheme="minorHAnsi"/>
                                <w:sz w:val="28"/>
                                <w:szCs w:val="28"/>
                                <w:lang w:bidi="ar-SA"/>
                              </w:rPr>
                            </w:pPr>
                            <w:r>
                              <w:rPr>
                                <w:rStyle w:val="TextRightAlignedChar"/>
                                <w:rFonts w:ascii="Century Gothic" w:eastAsiaTheme="minorHAnsi" w:hAnsi="Century Gothic" w:cstheme="minorHAnsi"/>
                                <w:sz w:val="28"/>
                                <w:szCs w:val="28"/>
                                <w:lang w:bidi="ar-SA"/>
                              </w:rPr>
                              <w:t xml:space="preserve">     </w:t>
                            </w:r>
                            <w:r w:rsidR="006D5FF8">
                              <w:rPr>
                                <w:rStyle w:val="TextRightAlignedChar"/>
                                <w:rFonts w:ascii="Century Gothic" w:eastAsiaTheme="minorHAnsi" w:hAnsi="Century Gothic" w:cstheme="minorHAnsi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9135F1"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>September</w:t>
                            </w:r>
                            <w:r w:rsidR="005103A3"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</w:t>
                            </w:r>
                            <w:r w:rsidR="00973859"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>Wave Wonders</w:t>
                            </w:r>
                          </w:p>
                          <w:p w14:paraId="17F94BEC" w14:textId="0A4267F2" w:rsidR="00DA1201" w:rsidRDefault="00D346A2" w:rsidP="001207D6">
                            <w:pPr>
                              <w:spacing w:after="0"/>
                              <w:ind w:left="720"/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</w:pPr>
                            <w:r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       </w:t>
                            </w:r>
                            <w:r w:rsidR="006D5FF8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>Bryce Wynn</w:t>
                            </w:r>
                            <w:r w:rsidR="0020459A"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  </w:t>
                            </w:r>
                          </w:p>
                          <w:p w14:paraId="3230D4BB" w14:textId="50C3C001" w:rsidR="00D346A2" w:rsidRPr="0020459A" w:rsidRDefault="00DA1201" w:rsidP="001207D6">
                            <w:pPr>
                              <w:spacing w:after="0"/>
                              <w:ind w:left="720"/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</w:pPr>
                            <w:r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      </w:t>
                            </w:r>
                            <w:r w:rsidR="0005329B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>Morgan B</w:t>
                            </w:r>
                            <w:r w:rsidR="00E33F12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>illig</w:t>
                            </w:r>
                            <w:r w:rsidR="0020459A"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    </w:t>
                            </w:r>
                            <w:r w:rsid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 </w:t>
                            </w:r>
                            <w:r w:rsidR="0020459A"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</w:t>
                            </w:r>
                            <w:r w:rsidR="008F7CB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 </w:t>
                            </w:r>
                            <w:r w:rsidR="001207D6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F1D2F" id="Text Box 183" o:spid="_x0000_s1029" type="#_x0000_t202" style="position:absolute;margin-left:325.5pt;margin-top:112.5pt;width:232.9pt;height:62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" filled="f" stroked="f">
                <v:textbox>
                  <w:txbxContent>
                    <w:p w14:paraId="299F1D5C" w14:textId="77777777" w:rsidR="00812670" w:rsidRDefault="00812670" w:rsidP="00192518">
                      <w:pPr>
                        <w:rPr>
                          <w:rFonts w:ascii="Century Gothic" w:hAnsi="Century Gothic" w:cstheme="minorHAnsi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entury Gothic" w:hAnsi="Century Gothic" w:cstheme="minorHAnsi"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299F1D7A" wp14:editId="299F1D7B">
                            <wp:extent cx="2383001" cy="1041991"/>
                            <wp:effectExtent l="0" t="0" r="0" b="635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th[1]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6413" cy="1047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9F1D5D" w14:textId="77777777" w:rsidR="003505B7" w:rsidRPr="00B45E51" w:rsidRDefault="00470840" w:rsidP="00192518">
                      <w:pPr>
                        <w:rPr>
                          <w:rFonts w:ascii="Century Gothic" w:hAnsi="Century Gothic" w:cstheme="minorHAnsi"/>
                          <w:b/>
                          <w:sz w:val="28"/>
                          <w:szCs w:val="28"/>
                        </w:rPr>
                      </w:pPr>
                      <w:r w:rsidRPr="00B45E51">
                        <w:rPr>
                          <w:rFonts w:ascii="Century Gothic" w:hAnsi="Century Gothic" w:cstheme="minorHAnsi"/>
                          <w:b/>
                          <w:sz w:val="28"/>
                          <w:szCs w:val="28"/>
                        </w:rPr>
                        <w:t>Science and Social Studies</w:t>
                      </w:r>
                    </w:p>
                    <w:p w14:paraId="299F1D5E" w14:textId="485345C6" w:rsidR="000950F6" w:rsidRPr="00787EA6" w:rsidRDefault="00470840" w:rsidP="00470840">
                      <w:pPr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</w:pPr>
                      <w:r w:rsidRPr="00787EA6">
                        <w:rPr>
                          <w:rFonts w:ascii="Century Gothic" w:hAnsi="Century Gothic" w:cstheme="minorHAnsi"/>
                          <w:color w:val="000000" w:themeColor="text1"/>
                          <w:sz w:val="24"/>
                          <w:szCs w:val="24"/>
                        </w:rPr>
                        <w:t xml:space="preserve">We will alternate between units in </w:t>
                      </w:r>
                      <w:r w:rsidR="00B45E51" w:rsidRPr="00787EA6">
                        <w:rPr>
                          <w:rFonts w:ascii="Century Gothic" w:hAnsi="Century Gothic" w:cstheme="minorHAnsi"/>
                          <w:color w:val="000000" w:themeColor="text1"/>
                          <w:sz w:val="24"/>
                          <w:szCs w:val="24"/>
                        </w:rPr>
                        <w:t>Science and Social Studies</w:t>
                      </w:r>
                      <w:r w:rsidR="00A370EC" w:rsidRPr="00787EA6">
                        <w:rPr>
                          <w:rFonts w:ascii="Century Gothic" w:hAnsi="Century Gothic" w:cstheme="minorHAnsi"/>
                          <w:color w:val="000000" w:themeColor="text1"/>
                          <w:sz w:val="24"/>
                          <w:szCs w:val="24"/>
                        </w:rPr>
                        <w:t xml:space="preserve"> this school year</w:t>
                      </w:r>
                      <w:r w:rsidR="00B45E51" w:rsidRPr="00787EA6">
                        <w:rPr>
                          <w:rFonts w:ascii="Century Gothic" w:hAnsi="Century Gothic" w:cstheme="minorHAnsi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="002F7361">
                        <w:rPr>
                          <w:rFonts w:ascii="Century Gothic" w:hAnsi="Century Gothic" w:cstheme="minorHAnsi"/>
                          <w:color w:val="000000" w:themeColor="text1"/>
                          <w:sz w:val="24"/>
                          <w:szCs w:val="24"/>
                        </w:rPr>
                        <w:t xml:space="preserve">In Social Studies </w:t>
                      </w:r>
                      <w:r w:rsidR="005631C2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we</w:t>
                      </w:r>
                      <w:r w:rsidR="00DC4092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have gone over </w:t>
                      </w:r>
                      <w:r w:rsidR="005631C2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rules, laws, and our constitution. We are now talking about </w:t>
                      </w:r>
                      <w:r w:rsidR="00322631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map parts and map reading. </w:t>
                      </w:r>
                      <w:r w:rsidR="005631C2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We will</w:t>
                      </w:r>
                      <w:r w:rsidR="00322631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use </w:t>
                      </w:r>
                      <w:r w:rsidR="005631C2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a</w:t>
                      </w:r>
                      <w:r w:rsidR="00322631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title, key</w:t>
                      </w:r>
                      <w:r w:rsidR="00DC4092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, and the alphanumeric grid. </w:t>
                      </w:r>
                      <w:r w:rsidR="004D39DE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Students</w:t>
                      </w:r>
                      <w:r w:rsidR="00B45E51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="00ED3BAC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will learn</w:t>
                      </w:r>
                      <w:r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the difference between political and physical maps </w:t>
                      </w:r>
                      <w:r w:rsidR="00B45E51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as well</w:t>
                      </w:r>
                      <w:r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. </w:t>
                      </w:r>
                      <w:r w:rsidR="00DC4092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If you have a map at home have them show you</w:t>
                      </w:r>
                      <w:r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what they know</w:t>
                      </w:r>
                      <w:r w:rsidR="00DC4092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!</w:t>
                      </w:r>
                    </w:p>
                    <w:p w14:paraId="06C39900" w14:textId="35CCF24E" w:rsidR="00EB5523" w:rsidRPr="00787EA6" w:rsidRDefault="00EB5523" w:rsidP="00470840">
                      <w:pPr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</w:pPr>
                      <w:r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In Science we </w:t>
                      </w:r>
                      <w:r w:rsidR="00F0552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will</w:t>
                      </w:r>
                      <w:r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="00CB18CC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begin</w:t>
                      </w:r>
                      <w:r w:rsidR="0013536E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life cycles. This time of year is a perfect time to look for seeds forming in the </w:t>
                      </w:r>
                      <w:r w:rsidR="0068299D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garden. </w:t>
                      </w:r>
                      <w:r w:rsidR="00D6002F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Seeds are an important part of a plant life cycle. </w:t>
                      </w:r>
                      <w:r w:rsidR="0068299D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If you happen to find any seeds at home send them in! We’d love to look at them closely.</w:t>
                      </w:r>
                    </w:p>
                    <w:p w14:paraId="299F1D5F" w14:textId="3839F3B0" w:rsidR="00B45E51" w:rsidRDefault="00B45E51" w:rsidP="00470840">
                      <w:pPr>
                        <w:rPr>
                          <w:rStyle w:val="TextRightAlignedChar"/>
                          <w:rFonts w:ascii="Century Gothic" w:eastAsiaTheme="minorHAnsi" w:hAnsi="Century Gothic" w:cstheme="minorHAnsi"/>
                          <w:sz w:val="28"/>
                          <w:szCs w:val="28"/>
                          <w:lang w:bidi="ar-SA"/>
                        </w:rPr>
                      </w:pPr>
                    </w:p>
                    <w:p w14:paraId="299F1D60" w14:textId="3F6ACA2E" w:rsidR="00CE447A" w:rsidRPr="006D5FF8" w:rsidRDefault="00ED3BAC" w:rsidP="00ED3BAC">
                      <w:pPr>
                        <w:spacing w:after="0"/>
                        <w:rPr>
                          <w:rStyle w:val="TextRightAlignedChar"/>
                          <w:rFonts w:ascii="Century Gothic" w:eastAsiaTheme="minorHAnsi" w:hAnsi="Century Gothic" w:cstheme="minorHAnsi"/>
                          <w:sz w:val="28"/>
                          <w:szCs w:val="28"/>
                          <w:lang w:bidi="ar-SA"/>
                        </w:rPr>
                      </w:pPr>
                      <w:r>
                        <w:rPr>
                          <w:rStyle w:val="TextRightAlignedChar"/>
                          <w:rFonts w:ascii="Century Gothic" w:eastAsiaTheme="minorHAnsi" w:hAnsi="Century Gothic" w:cstheme="minorHAnsi"/>
                          <w:sz w:val="28"/>
                          <w:szCs w:val="28"/>
                          <w:lang w:bidi="ar-SA"/>
                        </w:rPr>
                        <w:t xml:space="preserve">     </w:t>
                      </w:r>
                      <w:r w:rsidR="006D5FF8">
                        <w:rPr>
                          <w:rStyle w:val="TextRightAlignedChar"/>
                          <w:rFonts w:ascii="Century Gothic" w:eastAsiaTheme="minorHAnsi" w:hAnsi="Century Gothic" w:cstheme="minorHAnsi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9135F1"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>September</w:t>
                      </w:r>
                      <w:r w:rsidR="005103A3"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</w:t>
                      </w:r>
                      <w:r w:rsidR="00973859"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>Wave Wonders</w:t>
                      </w:r>
                    </w:p>
                    <w:p w14:paraId="17F94BEC" w14:textId="0A4267F2" w:rsidR="00DA1201" w:rsidRDefault="00D346A2" w:rsidP="001207D6">
                      <w:pPr>
                        <w:spacing w:after="0"/>
                        <w:ind w:left="720"/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</w:pPr>
                      <w:r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       </w:t>
                      </w:r>
                      <w:r w:rsidR="006D5FF8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>Bryce Wynn</w:t>
                      </w:r>
                      <w:r w:rsidR="0020459A"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  </w:t>
                      </w:r>
                    </w:p>
                    <w:p w14:paraId="3230D4BB" w14:textId="50C3C001" w:rsidR="00D346A2" w:rsidRPr="0020459A" w:rsidRDefault="00DA1201" w:rsidP="001207D6">
                      <w:pPr>
                        <w:spacing w:after="0"/>
                        <w:ind w:left="720"/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</w:pPr>
                      <w:r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      </w:t>
                      </w:r>
                      <w:r w:rsidR="0005329B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>Morgan B</w:t>
                      </w:r>
                      <w:r w:rsidR="00E33F12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>illig</w:t>
                      </w:r>
                      <w:r w:rsidR="0020459A"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    </w:t>
                      </w:r>
                      <w:r w:rsid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 </w:t>
                      </w:r>
                      <w:r w:rsidR="0020459A"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</w:t>
                      </w:r>
                      <w:r w:rsidR="008F7CB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 </w:t>
                      </w:r>
                      <w:r w:rsidR="001207D6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F6240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9F1D31" wp14:editId="299F1D32">
                <wp:simplePos x="0" y="0"/>
                <wp:positionH relativeFrom="column">
                  <wp:posOffset>176842</wp:posOffset>
                </wp:positionH>
                <wp:positionV relativeFrom="paragraph">
                  <wp:posOffset>737558</wp:posOffset>
                </wp:positionV>
                <wp:extent cx="3262713" cy="8405723"/>
                <wp:effectExtent l="0" t="0" r="13970" b="14605"/>
                <wp:wrapNone/>
                <wp:docPr id="46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2713" cy="8405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F1D62" w14:textId="77777777" w:rsidR="004840A2" w:rsidRDefault="004840A2" w:rsidP="00A074D8">
                            <w:pPr>
                              <w:pStyle w:val="Text"/>
                              <w:rPr>
                                <w:rStyle w:val="TextChar"/>
                              </w:rPr>
                            </w:pPr>
                          </w:p>
                          <w:p w14:paraId="299F1D63" w14:textId="77777777" w:rsidR="00F406F5" w:rsidRPr="00A074D8" w:rsidRDefault="00F406F5" w:rsidP="00A074D8">
                            <w:pPr>
                              <w:pStyle w:val="Text"/>
                            </w:pPr>
                            <w:r w:rsidRPr="00A074D8">
                              <w:t>Looking Ahead</w:t>
                            </w:r>
                          </w:p>
                          <w:p w14:paraId="299F1D64" w14:textId="77777777" w:rsidR="00F406F5" w:rsidRPr="00805B74" w:rsidRDefault="00F406F5" w:rsidP="00A074D8">
                            <w:pPr>
                              <w:pStyle w:val="Text"/>
                            </w:pPr>
                          </w:p>
                          <w:p w14:paraId="299F1D65" w14:textId="2AEAB4ED" w:rsidR="00DC4092" w:rsidRPr="00805B74" w:rsidRDefault="00F406F5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T</w:t>
                            </w:r>
                            <w:r w:rsidR="007C4EC3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ues</w:t>
                            </w: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 xml:space="preserve">day, October </w:t>
                            </w:r>
                            <w:r w:rsidR="00602109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299F1D66" w14:textId="77777777" w:rsidR="00451210" w:rsidRPr="00805B74" w:rsidRDefault="00F406F5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Fundraiser ends</w:t>
                            </w:r>
                          </w:p>
                          <w:p w14:paraId="299F1D67" w14:textId="77777777" w:rsidR="00F406F5" w:rsidRPr="00805B74" w:rsidRDefault="00F406F5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All money and orders are due at this time.</w:t>
                            </w:r>
                          </w:p>
                          <w:p w14:paraId="43E08E77" w14:textId="18C6442C" w:rsidR="00DD3F15" w:rsidRPr="00805B74" w:rsidRDefault="00DD3F15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</w:p>
                          <w:p w14:paraId="093216C4" w14:textId="723BABBD" w:rsidR="00DD3F15" w:rsidRPr="00805B74" w:rsidRDefault="00805B74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Monday, October 2</w:t>
                            </w:r>
                            <w:r w:rsidR="006442E1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67C1B3B0" w14:textId="71411FA8" w:rsidR="00805B74" w:rsidRPr="00805B74" w:rsidRDefault="00805B74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Teacher In-Service</w:t>
                            </w:r>
                          </w:p>
                          <w:p w14:paraId="6A685E53" w14:textId="3DCD894C" w:rsidR="00805B74" w:rsidRPr="00805B74" w:rsidRDefault="00805B74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No school</w:t>
                            </w:r>
                          </w:p>
                          <w:p w14:paraId="2994A2BE" w14:textId="77777777" w:rsidR="00FD6351" w:rsidRPr="00805B74" w:rsidRDefault="00FD6351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</w:p>
                          <w:p w14:paraId="299F1D6C" w14:textId="6EB43A2F" w:rsidR="00C92301" w:rsidRPr="00805B74" w:rsidRDefault="00C92301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 xml:space="preserve">Friday, October </w:t>
                            </w:r>
                            <w:r w:rsidR="0032425C"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2</w:t>
                            </w:r>
                            <w:r w:rsidR="006442E1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299F1D6D" w14:textId="77777777" w:rsidR="00C92301" w:rsidRDefault="00C92301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End of First Quarter</w:t>
                            </w:r>
                          </w:p>
                          <w:p w14:paraId="2A3B4B37" w14:textId="77777777" w:rsidR="006442E1" w:rsidRDefault="006442E1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</w:p>
                          <w:p w14:paraId="756EFC01" w14:textId="35406990" w:rsidR="006442E1" w:rsidRDefault="006442E1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extChar"/>
                                <w:sz w:val="24"/>
                                <w:szCs w:val="24"/>
                              </w:rPr>
                              <w:t xml:space="preserve">Thursday, November </w:t>
                            </w:r>
                          </w:p>
                          <w:p w14:paraId="4456CF7D" w14:textId="6C768FF7" w:rsidR="006442E1" w:rsidRPr="00805B74" w:rsidRDefault="006442E1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extChar"/>
                                <w:sz w:val="24"/>
                                <w:szCs w:val="24"/>
                              </w:rPr>
                              <w:t>Picture Retake Day</w:t>
                            </w:r>
                          </w:p>
                          <w:p w14:paraId="299F1D6E" w14:textId="77777777" w:rsidR="00812670" w:rsidRPr="00805B74" w:rsidRDefault="00812670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</w:p>
                          <w:p w14:paraId="77EFFA84" w14:textId="4A770092" w:rsidR="007B72CF" w:rsidRPr="00805B74" w:rsidRDefault="007B72CF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 xml:space="preserve">Tuesday, </w:t>
                            </w:r>
                            <w:r w:rsidR="00C8626E">
                              <w:rPr>
                                <w:rStyle w:val="TextChar"/>
                                <w:sz w:val="24"/>
                                <w:szCs w:val="24"/>
                              </w:rPr>
                              <w:t xml:space="preserve">November </w:t>
                            </w:r>
                            <w:r w:rsidR="006442E1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4C6A9283" w14:textId="77777777" w:rsidR="007B72CF" w:rsidRPr="00805B74" w:rsidRDefault="007B72CF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Parent Teacher Conferences begin. Please look for more information to come home.</w:t>
                            </w:r>
                          </w:p>
                          <w:p w14:paraId="299F1D72" w14:textId="2F838F78" w:rsidR="00F406F5" w:rsidRPr="00805B74" w:rsidRDefault="00F406F5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</w:p>
                          <w:p w14:paraId="179BAC81" w14:textId="5E63EBA2" w:rsidR="00B459A8" w:rsidRDefault="009428BC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 xml:space="preserve">November </w:t>
                            </w:r>
                            <w:r w:rsidR="000828BF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2</w:t>
                            </w:r>
                            <w:r w:rsidR="006442E1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2</w:t>
                            </w:r>
                            <w:r w:rsidR="000828BF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-2</w:t>
                            </w:r>
                            <w:r w:rsidR="006442E1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299F1D76" w14:textId="4921252B" w:rsidR="00B45E51" w:rsidRPr="003C2D93" w:rsidRDefault="009428BC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Thankgiving Break</w:t>
                            </w:r>
                          </w:p>
                          <w:p w14:paraId="299F1D77" w14:textId="77777777" w:rsidR="009428BC" w:rsidRDefault="009428BC" w:rsidP="00A074D8">
                            <w:pPr>
                              <w:pStyle w:val="Text"/>
                              <w:rPr>
                                <w:rStyle w:val="TextChar"/>
                              </w:rPr>
                            </w:pPr>
                          </w:p>
                          <w:p w14:paraId="299F1D78" w14:textId="77777777" w:rsidR="00FF54C7" w:rsidRDefault="00B45E51" w:rsidP="00A074D8">
                            <w:pPr>
                              <w:pStyle w:val="Text"/>
                              <w:rPr>
                                <w:rStyle w:val="TextChar"/>
                              </w:rPr>
                            </w:pPr>
                            <w:r>
                              <w:drawing>
                                <wp:inline distT="0" distB="0" distL="0" distR="0" wp14:anchorId="299F1D7C" wp14:editId="50F1C33E">
                                  <wp:extent cx="2867025" cy="1833601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umpkin_PNG9383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9620" cy="1835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F1D31" id="Text Box 184" o:spid="_x0000_s1030" type="#_x0000_t202" style="position:absolute;margin-left:13.9pt;margin-top:58.1pt;width:256.9pt;height:661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" filled="f" stroked="f">
                <v:textbox inset="0,0,0,0">
                  <w:txbxContent>
                    <w:p w14:paraId="299F1D62" w14:textId="77777777" w:rsidR="004840A2" w:rsidRDefault="004840A2" w:rsidP="00A074D8">
                      <w:pPr>
                        <w:pStyle w:val="Text"/>
                        <w:rPr>
                          <w:rStyle w:val="TextChar"/>
                        </w:rPr>
                      </w:pPr>
                    </w:p>
                    <w:p w14:paraId="299F1D63" w14:textId="77777777" w:rsidR="00F406F5" w:rsidRPr="00A074D8" w:rsidRDefault="00F406F5" w:rsidP="00A074D8">
                      <w:pPr>
                        <w:pStyle w:val="Text"/>
                      </w:pPr>
                      <w:r w:rsidRPr="00A074D8">
                        <w:t>Looking Ahead</w:t>
                      </w:r>
                    </w:p>
                    <w:p w14:paraId="299F1D64" w14:textId="77777777" w:rsidR="00F406F5" w:rsidRPr="00805B74" w:rsidRDefault="00F406F5" w:rsidP="00A074D8">
                      <w:pPr>
                        <w:pStyle w:val="Text"/>
                      </w:pPr>
                    </w:p>
                    <w:p w14:paraId="299F1D65" w14:textId="2AEAB4ED" w:rsidR="00DC4092" w:rsidRPr="00805B74" w:rsidRDefault="00F406F5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T</w:t>
                      </w:r>
                      <w:r w:rsidR="007C4EC3">
                        <w:rPr>
                          <w:rStyle w:val="TextChar"/>
                          <w:sz w:val="24"/>
                          <w:szCs w:val="24"/>
                        </w:rPr>
                        <w:t>ues</w:t>
                      </w: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 xml:space="preserve">day, October </w:t>
                      </w:r>
                      <w:r w:rsidR="00602109">
                        <w:rPr>
                          <w:rStyle w:val="TextChar"/>
                          <w:sz w:val="24"/>
                          <w:szCs w:val="24"/>
                        </w:rPr>
                        <w:t>4</w:t>
                      </w:r>
                    </w:p>
                    <w:p w14:paraId="299F1D66" w14:textId="77777777" w:rsidR="00451210" w:rsidRPr="00805B74" w:rsidRDefault="00F406F5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Fundraiser ends</w:t>
                      </w:r>
                    </w:p>
                    <w:p w14:paraId="299F1D67" w14:textId="77777777" w:rsidR="00F406F5" w:rsidRPr="00805B74" w:rsidRDefault="00F406F5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All money and orders are due at this time.</w:t>
                      </w:r>
                    </w:p>
                    <w:p w14:paraId="43E08E77" w14:textId="18C6442C" w:rsidR="00DD3F15" w:rsidRPr="00805B74" w:rsidRDefault="00DD3F15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</w:p>
                    <w:p w14:paraId="093216C4" w14:textId="723BABBD" w:rsidR="00DD3F15" w:rsidRPr="00805B74" w:rsidRDefault="00805B74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Monday, October 2</w:t>
                      </w:r>
                      <w:r w:rsidR="006442E1">
                        <w:rPr>
                          <w:rStyle w:val="TextChar"/>
                          <w:sz w:val="24"/>
                          <w:szCs w:val="24"/>
                        </w:rPr>
                        <w:t>3</w:t>
                      </w:r>
                    </w:p>
                    <w:p w14:paraId="67C1B3B0" w14:textId="71411FA8" w:rsidR="00805B74" w:rsidRPr="00805B74" w:rsidRDefault="00805B74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Teacher In-Service</w:t>
                      </w:r>
                    </w:p>
                    <w:p w14:paraId="6A685E53" w14:textId="3DCD894C" w:rsidR="00805B74" w:rsidRPr="00805B74" w:rsidRDefault="00805B74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No school</w:t>
                      </w:r>
                    </w:p>
                    <w:p w14:paraId="2994A2BE" w14:textId="77777777" w:rsidR="00FD6351" w:rsidRPr="00805B74" w:rsidRDefault="00FD6351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</w:p>
                    <w:p w14:paraId="299F1D6C" w14:textId="6EB43A2F" w:rsidR="00C92301" w:rsidRPr="00805B74" w:rsidRDefault="00C92301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 xml:space="preserve">Friday, October </w:t>
                      </w:r>
                      <w:r w:rsidR="0032425C" w:rsidRPr="00805B74">
                        <w:rPr>
                          <w:rStyle w:val="TextChar"/>
                          <w:sz w:val="24"/>
                          <w:szCs w:val="24"/>
                        </w:rPr>
                        <w:t>2</w:t>
                      </w:r>
                      <w:r w:rsidR="006442E1">
                        <w:rPr>
                          <w:rStyle w:val="TextChar"/>
                          <w:sz w:val="24"/>
                          <w:szCs w:val="24"/>
                        </w:rPr>
                        <w:t>7</w:t>
                      </w:r>
                    </w:p>
                    <w:p w14:paraId="299F1D6D" w14:textId="77777777" w:rsidR="00C92301" w:rsidRDefault="00C92301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End of First Quarter</w:t>
                      </w:r>
                    </w:p>
                    <w:p w14:paraId="2A3B4B37" w14:textId="77777777" w:rsidR="006442E1" w:rsidRDefault="006442E1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</w:p>
                    <w:p w14:paraId="756EFC01" w14:textId="35406990" w:rsidR="006442E1" w:rsidRDefault="006442E1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>
                        <w:rPr>
                          <w:rStyle w:val="TextChar"/>
                          <w:sz w:val="24"/>
                          <w:szCs w:val="24"/>
                        </w:rPr>
                        <w:t xml:space="preserve">Thursday, November </w:t>
                      </w:r>
                    </w:p>
                    <w:p w14:paraId="4456CF7D" w14:textId="6C768FF7" w:rsidR="006442E1" w:rsidRPr="00805B74" w:rsidRDefault="006442E1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>
                        <w:rPr>
                          <w:rStyle w:val="TextChar"/>
                          <w:sz w:val="24"/>
                          <w:szCs w:val="24"/>
                        </w:rPr>
                        <w:t>Picture Retake Day</w:t>
                      </w:r>
                    </w:p>
                    <w:p w14:paraId="299F1D6E" w14:textId="77777777" w:rsidR="00812670" w:rsidRPr="00805B74" w:rsidRDefault="00812670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</w:p>
                    <w:p w14:paraId="77EFFA84" w14:textId="4A770092" w:rsidR="007B72CF" w:rsidRPr="00805B74" w:rsidRDefault="007B72CF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 xml:space="preserve">Tuesday, </w:t>
                      </w:r>
                      <w:r w:rsidR="00C8626E">
                        <w:rPr>
                          <w:rStyle w:val="TextChar"/>
                          <w:sz w:val="24"/>
                          <w:szCs w:val="24"/>
                        </w:rPr>
                        <w:t xml:space="preserve">November </w:t>
                      </w:r>
                      <w:r w:rsidR="006442E1">
                        <w:rPr>
                          <w:rStyle w:val="TextChar"/>
                          <w:sz w:val="24"/>
                          <w:szCs w:val="24"/>
                        </w:rPr>
                        <w:t>7</w:t>
                      </w:r>
                    </w:p>
                    <w:p w14:paraId="4C6A9283" w14:textId="77777777" w:rsidR="007B72CF" w:rsidRPr="00805B74" w:rsidRDefault="007B72CF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Parent Teacher Conferences begin. Please look for more information to come home.</w:t>
                      </w:r>
                    </w:p>
                    <w:p w14:paraId="299F1D72" w14:textId="2F838F78" w:rsidR="00F406F5" w:rsidRPr="00805B74" w:rsidRDefault="00F406F5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</w:p>
                    <w:p w14:paraId="179BAC81" w14:textId="5E63EBA2" w:rsidR="00B459A8" w:rsidRDefault="009428BC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 xml:space="preserve">November </w:t>
                      </w:r>
                      <w:r w:rsidR="000828BF">
                        <w:rPr>
                          <w:rStyle w:val="TextChar"/>
                          <w:sz w:val="24"/>
                          <w:szCs w:val="24"/>
                        </w:rPr>
                        <w:t>2</w:t>
                      </w:r>
                      <w:r w:rsidR="006442E1">
                        <w:rPr>
                          <w:rStyle w:val="TextChar"/>
                          <w:sz w:val="24"/>
                          <w:szCs w:val="24"/>
                        </w:rPr>
                        <w:t>2</w:t>
                      </w:r>
                      <w:r w:rsidR="000828BF">
                        <w:rPr>
                          <w:rStyle w:val="TextChar"/>
                          <w:sz w:val="24"/>
                          <w:szCs w:val="24"/>
                        </w:rPr>
                        <w:t>-2</w:t>
                      </w:r>
                      <w:r w:rsidR="006442E1">
                        <w:rPr>
                          <w:rStyle w:val="TextChar"/>
                          <w:sz w:val="24"/>
                          <w:szCs w:val="24"/>
                        </w:rPr>
                        <w:t>4</w:t>
                      </w:r>
                    </w:p>
                    <w:p w14:paraId="299F1D76" w14:textId="4921252B" w:rsidR="00B45E51" w:rsidRPr="003C2D93" w:rsidRDefault="009428BC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Thankgiving Break</w:t>
                      </w:r>
                    </w:p>
                    <w:p w14:paraId="299F1D77" w14:textId="77777777" w:rsidR="009428BC" w:rsidRDefault="009428BC" w:rsidP="00A074D8">
                      <w:pPr>
                        <w:pStyle w:val="Text"/>
                        <w:rPr>
                          <w:rStyle w:val="TextChar"/>
                        </w:rPr>
                      </w:pPr>
                    </w:p>
                    <w:p w14:paraId="299F1D78" w14:textId="77777777" w:rsidR="00FF54C7" w:rsidRDefault="00B45E51" w:rsidP="00A074D8">
                      <w:pPr>
                        <w:pStyle w:val="Text"/>
                        <w:rPr>
                          <w:rStyle w:val="TextChar"/>
                        </w:rPr>
                      </w:pPr>
                      <w:r>
                        <w:drawing>
                          <wp:inline distT="0" distB="0" distL="0" distR="0" wp14:anchorId="299F1D7C" wp14:editId="50F1C33E">
                            <wp:extent cx="2867025" cy="1833601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umpkin_PNG9383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9620" cy="1835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40A2" w:rsidRPr="0081267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 wp14:anchorId="299F1D33" wp14:editId="299F1D34">
                <wp:simplePos x="0" y="0"/>
                <wp:positionH relativeFrom="column">
                  <wp:posOffset>3854450</wp:posOffset>
                </wp:positionH>
                <wp:positionV relativeFrom="paragraph">
                  <wp:posOffset>1010285</wp:posOffset>
                </wp:positionV>
                <wp:extent cx="3395345" cy="8509635"/>
                <wp:effectExtent l="0" t="0" r="0" b="5715"/>
                <wp:wrapNone/>
                <wp:docPr id="33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395345" cy="8509635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F1D79" w14:textId="77777777" w:rsidR="000950F6" w:rsidRDefault="000950F6" w:rsidP="00607144">
                            <w:pPr>
                              <w:shd w:val="clear" w:color="auto" w:fill="FFFFFF" w:themeFill="background1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F1D33" id="Freeform 144" o:spid="_x0000_s1031" style="position:absolute;margin-left:303.5pt;margin-top:79.55pt;width:267.35pt;height:670.05pt;flip:x;z-index:-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" adj="-11796480,,5400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angle="45" focus="100%" type="gradient"/>
                <v:stroke joinstyle="round"/>
                <v:formulas/>
                <v:path arrowok="t" o:connecttype="custom" o:connectlocs="3011484,1364;3052392,6822;3092179,18419;3129725,35474;3166149,57304;3199772,84592;3232835,115290;3262535,150764;3289993,189649;3314650,233309;3337065,279016;3354998,328133;3371249,379980;3382456,434555;3390862,490494;3394785,548481;3395345,7931820;3393664,7990489;3387500,8047793;3376852,8103050;3363964,8156943;3346032,8206743;3325858,8253814;3302882,8298838;3277105,8340452;3247965,8377972;3217144,8410717;3183521,8439369;3147657,8463928;3110672,8483712;3072005,8498038;3031658,8506906;2990750,8509635;384421,8508953;343513,8502813;304287,8491898;266181,8474843;230316,8452331;195573,8425726;162510,8394345;132810,8359553;105912,8319304;80695,8277008;58840,8230619;40347,8182184;25217,8129655;12889,8075762;4483,8019141;560,7961837;560,682" o:connectangles="0,0,0,0,0,0,0,0,0,0,0,0,0,0,0,0,0,0,0,0,0,0,0,0,0,0,0,0,0,0,0,0,0,0,0,0,0,0,0,0,0,0,0,0,0,0,0,0,0,0" textboxrect="0,0,6059,12474"/>
                <v:textbox>
                  <w:txbxContent>
                    <w:p w14:paraId="299F1D79" w14:textId="77777777" w:rsidR="000950F6" w:rsidRDefault="000950F6" w:rsidP="00607144">
                      <w:pPr>
                        <w:shd w:val="clear" w:color="auto" w:fill="FFFFFF" w:themeFill="background1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840A2">
        <w:rPr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299F1D35" wp14:editId="299F1D36">
                <wp:simplePos x="0" y="0"/>
                <wp:positionH relativeFrom="column">
                  <wp:posOffset>3655060</wp:posOffset>
                </wp:positionH>
                <wp:positionV relativeFrom="paragraph">
                  <wp:posOffset>868045</wp:posOffset>
                </wp:positionV>
                <wp:extent cx="3601720" cy="8662670"/>
                <wp:effectExtent l="6985" t="1270" r="1270" b="3810"/>
                <wp:wrapNone/>
                <wp:docPr id="32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601720" cy="8662670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alpha val="55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699FD" id="Freeform 143" o:spid="_x0000_s1026" style="position:absolute;margin-left:287.8pt;margin-top:68.35pt;width:283.6pt;height:682.1pt;flip:x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#b2a1c7 [1943]" stroked="f">
                <v:fill color2="#b2a1c7 [1943]" o:opacity2="36044f" rotate="t" angle="135" focus="100%" type="gradient"/>
                <v:path arrowok="t" o:connecttype="custom" o:connectlocs="12615,50121;3270,40686;0,25945;3270,11793;12615,2948;3180764,0;3191510,590;3223747,4128;3255050,10024;3285886,19459;3315788,32431;3344755,47762;3372320,67221;3399418,88449;3424648,112035;3448942,138570;3471836,167463;3505942,219943;3540983,290702;3560138,340822;3572753,380919;3582564,422195;3590974,465240;3597048,508285;3600786,553689;3601720,599093;3601720,8662670;3560606,599093;3559204,543075;3548458,462292;3530704,386226;3505008,314878;3473237,250605;3435393,193408;3391943,145056;3344287,106138;3310648,85500;3284017,72528;3256452,63093;3228419,56018;3199920,52480;3180764,51890" o:connectangles="0,0,0,0,0,0,0,0,0,0,0,0,0,0,0,0,0,0,0,0,0,0,0,0,0,0,0,0,0,0,0,0,0,0,0,0,0,0,0,0,0,0"/>
              </v:shape>
            </w:pict>
          </mc:Fallback>
        </mc:AlternateContent>
      </w:r>
      <w:r w:rsidR="004840A2"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299F1D37" wp14:editId="299F1D38">
                <wp:simplePos x="0" y="0"/>
                <wp:positionH relativeFrom="column">
                  <wp:posOffset>92075</wp:posOffset>
                </wp:positionH>
                <wp:positionV relativeFrom="paragraph">
                  <wp:posOffset>274320</wp:posOffset>
                </wp:positionV>
                <wp:extent cx="4003040" cy="9248140"/>
                <wp:effectExtent l="6350" t="7620" r="635" b="2540"/>
                <wp:wrapNone/>
                <wp:docPr id="30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3040" cy="9248140"/>
                        </a:xfrm>
                        <a:custGeom>
                          <a:avLst/>
                          <a:gdLst>
                            <a:gd name="T0" fmla="*/ 5975 w 6035"/>
                            <a:gd name="T1" fmla="*/ 14782 h 14782"/>
                            <a:gd name="T2" fmla="*/ 6032 w 6035"/>
                            <a:gd name="T3" fmla="*/ 14767 h 14782"/>
                            <a:gd name="T4" fmla="*/ 6035 w 6035"/>
                            <a:gd name="T5" fmla="*/ 772 h 14782"/>
                            <a:gd name="T6" fmla="*/ 6034 w 6035"/>
                            <a:gd name="T7" fmla="*/ 733 h 14782"/>
                            <a:gd name="T8" fmla="*/ 6028 w 6035"/>
                            <a:gd name="T9" fmla="*/ 656 h 14782"/>
                            <a:gd name="T10" fmla="*/ 6017 w 6035"/>
                            <a:gd name="T11" fmla="*/ 582 h 14782"/>
                            <a:gd name="T12" fmla="*/ 6002 w 6035"/>
                            <a:gd name="T13" fmla="*/ 509 h 14782"/>
                            <a:gd name="T14" fmla="*/ 5982 w 6035"/>
                            <a:gd name="T15" fmla="*/ 441 h 14782"/>
                            <a:gd name="T16" fmla="*/ 5958 w 6035"/>
                            <a:gd name="T17" fmla="*/ 376 h 14782"/>
                            <a:gd name="T18" fmla="*/ 5928 w 6035"/>
                            <a:gd name="T19" fmla="*/ 315 h 14782"/>
                            <a:gd name="T20" fmla="*/ 5896 w 6035"/>
                            <a:gd name="T21" fmla="*/ 258 h 14782"/>
                            <a:gd name="T22" fmla="*/ 5859 w 6035"/>
                            <a:gd name="T23" fmla="*/ 205 h 14782"/>
                            <a:gd name="T24" fmla="*/ 5819 w 6035"/>
                            <a:gd name="T25" fmla="*/ 156 h 14782"/>
                            <a:gd name="T26" fmla="*/ 5775 w 6035"/>
                            <a:gd name="T27" fmla="*/ 114 h 14782"/>
                            <a:gd name="T28" fmla="*/ 5728 w 6035"/>
                            <a:gd name="T29" fmla="*/ 78 h 14782"/>
                            <a:gd name="T30" fmla="*/ 5680 w 6035"/>
                            <a:gd name="T31" fmla="*/ 49 h 14782"/>
                            <a:gd name="T32" fmla="*/ 5641 w 6035"/>
                            <a:gd name="T33" fmla="*/ 30 h 14782"/>
                            <a:gd name="T34" fmla="*/ 5615 w 6035"/>
                            <a:gd name="T35" fmla="*/ 20 h 14782"/>
                            <a:gd name="T36" fmla="*/ 5588 w 6035"/>
                            <a:gd name="T37" fmla="*/ 12 h 14782"/>
                            <a:gd name="T38" fmla="*/ 5561 w 6035"/>
                            <a:gd name="T39" fmla="*/ 6 h 14782"/>
                            <a:gd name="T40" fmla="*/ 5533 w 6035"/>
                            <a:gd name="T41" fmla="*/ 3 h 14782"/>
                            <a:gd name="T42" fmla="*/ 5505 w 6035"/>
                            <a:gd name="T43" fmla="*/ 0 h 14782"/>
                            <a:gd name="T44" fmla="*/ 5491 w 6035"/>
                            <a:gd name="T45" fmla="*/ 0 h 14782"/>
                            <a:gd name="T46" fmla="*/ 35 w 6035"/>
                            <a:gd name="T47" fmla="*/ 0 h 14782"/>
                            <a:gd name="T48" fmla="*/ 0 w 6035"/>
                            <a:gd name="T49" fmla="*/ 77 h 14782"/>
                            <a:gd name="T50" fmla="*/ 5491 w 6035"/>
                            <a:gd name="T51" fmla="*/ 77 h 14782"/>
                            <a:gd name="T52" fmla="*/ 5491 w 6035"/>
                            <a:gd name="T53" fmla="*/ 77 h 14782"/>
                            <a:gd name="T54" fmla="*/ 5539 w 6035"/>
                            <a:gd name="T55" fmla="*/ 80 h 14782"/>
                            <a:gd name="T56" fmla="*/ 5585 w 6035"/>
                            <a:gd name="T57" fmla="*/ 91 h 14782"/>
                            <a:gd name="T58" fmla="*/ 5629 w 6035"/>
                            <a:gd name="T59" fmla="*/ 107 h 14782"/>
                            <a:gd name="T60" fmla="*/ 5673 w 6035"/>
                            <a:gd name="T61" fmla="*/ 131 h 14782"/>
                            <a:gd name="T62" fmla="*/ 5714 w 6035"/>
                            <a:gd name="T63" fmla="*/ 160 h 14782"/>
                            <a:gd name="T64" fmla="*/ 5752 w 6035"/>
                            <a:gd name="T65" fmla="*/ 194 h 14782"/>
                            <a:gd name="T66" fmla="*/ 5789 w 6035"/>
                            <a:gd name="T67" fmla="*/ 233 h 14782"/>
                            <a:gd name="T68" fmla="*/ 5823 w 6035"/>
                            <a:gd name="T69" fmla="*/ 276 h 14782"/>
                            <a:gd name="T70" fmla="*/ 5854 w 6035"/>
                            <a:gd name="T71" fmla="*/ 327 h 14782"/>
                            <a:gd name="T72" fmla="*/ 5881 w 6035"/>
                            <a:gd name="T73" fmla="*/ 381 h 14782"/>
                            <a:gd name="T74" fmla="*/ 5906 w 6035"/>
                            <a:gd name="T75" fmla="*/ 438 h 14782"/>
                            <a:gd name="T76" fmla="*/ 5926 w 6035"/>
                            <a:gd name="T77" fmla="*/ 500 h 14782"/>
                            <a:gd name="T78" fmla="*/ 5942 w 6035"/>
                            <a:gd name="T79" fmla="*/ 564 h 14782"/>
                            <a:gd name="T80" fmla="*/ 5954 w 6035"/>
                            <a:gd name="T81" fmla="*/ 631 h 14782"/>
                            <a:gd name="T82" fmla="*/ 5962 w 6035"/>
                            <a:gd name="T83" fmla="*/ 701 h 14782"/>
                            <a:gd name="T84" fmla="*/ 5965 w 6035"/>
                            <a:gd name="T85" fmla="*/ 772 h 14782"/>
                            <a:gd name="T86" fmla="*/ 5965 w 6035"/>
                            <a:gd name="T87" fmla="*/ 772 h 147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35" h="14782">
                              <a:moveTo>
                                <a:pt x="5970" y="14782"/>
                              </a:moveTo>
                              <a:lnTo>
                                <a:pt x="5975" y="14782"/>
                              </a:lnTo>
                              <a:lnTo>
                                <a:pt x="6032" y="14782"/>
                              </a:lnTo>
                              <a:lnTo>
                                <a:pt x="6032" y="14767"/>
                              </a:lnTo>
                              <a:lnTo>
                                <a:pt x="6035" y="772"/>
                              </a:lnTo>
                              <a:lnTo>
                                <a:pt x="6034" y="733"/>
                              </a:lnTo>
                              <a:lnTo>
                                <a:pt x="6032" y="695"/>
                              </a:lnTo>
                              <a:lnTo>
                                <a:pt x="6028" y="656"/>
                              </a:lnTo>
                              <a:lnTo>
                                <a:pt x="6024" y="618"/>
                              </a:lnTo>
                              <a:lnTo>
                                <a:pt x="6017" y="582"/>
                              </a:lnTo>
                              <a:lnTo>
                                <a:pt x="6010" y="546"/>
                              </a:lnTo>
                              <a:lnTo>
                                <a:pt x="6002" y="509"/>
                              </a:lnTo>
                              <a:lnTo>
                                <a:pt x="5992" y="475"/>
                              </a:lnTo>
                              <a:lnTo>
                                <a:pt x="5982" y="441"/>
                              </a:lnTo>
                              <a:lnTo>
                                <a:pt x="5970" y="408"/>
                              </a:lnTo>
                              <a:lnTo>
                                <a:pt x="5958" y="376"/>
                              </a:lnTo>
                              <a:lnTo>
                                <a:pt x="5943" y="344"/>
                              </a:lnTo>
                              <a:lnTo>
                                <a:pt x="5928" y="315"/>
                              </a:lnTo>
                              <a:lnTo>
                                <a:pt x="5913" y="286"/>
                              </a:lnTo>
                              <a:lnTo>
                                <a:pt x="5896" y="258"/>
                              </a:lnTo>
                              <a:lnTo>
                                <a:pt x="5878" y="231"/>
                              </a:lnTo>
                              <a:lnTo>
                                <a:pt x="5859" y="205"/>
                              </a:lnTo>
                              <a:lnTo>
                                <a:pt x="5839" y="180"/>
                              </a:lnTo>
                              <a:lnTo>
                                <a:pt x="5819" y="156"/>
                              </a:lnTo>
                              <a:lnTo>
                                <a:pt x="5798" y="135"/>
                              </a:lnTo>
                              <a:lnTo>
                                <a:pt x="5775" y="114"/>
                              </a:lnTo>
                              <a:lnTo>
                                <a:pt x="5752" y="95"/>
                              </a:lnTo>
                              <a:lnTo>
                                <a:pt x="5728" y="78"/>
                              </a:lnTo>
                              <a:lnTo>
                                <a:pt x="5704" y="63"/>
                              </a:lnTo>
                              <a:lnTo>
                                <a:pt x="5680" y="49"/>
                              </a:lnTo>
                              <a:lnTo>
                                <a:pt x="5654" y="36"/>
                              </a:lnTo>
                              <a:lnTo>
                                <a:pt x="5641" y="30"/>
                              </a:lnTo>
                              <a:lnTo>
                                <a:pt x="5628" y="25"/>
                              </a:lnTo>
                              <a:lnTo>
                                <a:pt x="5615" y="20"/>
                              </a:lnTo>
                              <a:lnTo>
                                <a:pt x="5601" y="16"/>
                              </a:lnTo>
                              <a:lnTo>
                                <a:pt x="5588" y="12"/>
                              </a:lnTo>
                              <a:lnTo>
                                <a:pt x="5575" y="10"/>
                              </a:lnTo>
                              <a:lnTo>
                                <a:pt x="5561" y="6"/>
                              </a:lnTo>
                              <a:lnTo>
                                <a:pt x="5548" y="4"/>
                              </a:lnTo>
                              <a:lnTo>
                                <a:pt x="5533" y="3"/>
                              </a:lnTo>
                              <a:lnTo>
                                <a:pt x="5519" y="1"/>
                              </a:lnTo>
                              <a:lnTo>
                                <a:pt x="5505" y="0"/>
                              </a:lnTo>
                              <a:lnTo>
                                <a:pt x="5491" y="0"/>
                              </a:lnTo>
                              <a:lnTo>
                                <a:pt x="35" y="0"/>
                              </a:lnTo>
                              <a:lnTo>
                                <a:pt x="0" y="0"/>
                              </a:lnTo>
                              <a:lnTo>
                                <a:pt x="0" y="77"/>
                              </a:lnTo>
                              <a:lnTo>
                                <a:pt x="35" y="77"/>
                              </a:lnTo>
                              <a:lnTo>
                                <a:pt x="5491" y="77"/>
                              </a:lnTo>
                              <a:lnTo>
                                <a:pt x="5515" y="78"/>
                              </a:lnTo>
                              <a:lnTo>
                                <a:pt x="5539" y="80"/>
                              </a:lnTo>
                              <a:lnTo>
                                <a:pt x="5562" y="84"/>
                              </a:lnTo>
                              <a:lnTo>
                                <a:pt x="5585" y="91"/>
                              </a:lnTo>
                              <a:lnTo>
                                <a:pt x="5607" y="98"/>
                              </a:lnTo>
                              <a:lnTo>
                                <a:pt x="5629" y="107"/>
                              </a:lnTo>
                              <a:lnTo>
                                <a:pt x="5652" y="119"/>
                              </a:lnTo>
                              <a:lnTo>
                                <a:pt x="5673" y="131"/>
                              </a:lnTo>
                              <a:lnTo>
                                <a:pt x="5693" y="143"/>
                              </a:lnTo>
                              <a:lnTo>
                                <a:pt x="5714" y="160"/>
                              </a:lnTo>
                              <a:lnTo>
                                <a:pt x="5734" y="175"/>
                              </a:lnTo>
                              <a:lnTo>
                                <a:pt x="5752" y="194"/>
                              </a:lnTo>
                              <a:lnTo>
                                <a:pt x="5771" y="213"/>
                              </a:lnTo>
                              <a:lnTo>
                                <a:pt x="5789" y="233"/>
                              </a:lnTo>
                              <a:lnTo>
                                <a:pt x="5806" y="255"/>
                              </a:lnTo>
                              <a:lnTo>
                                <a:pt x="5823" y="276"/>
                              </a:lnTo>
                              <a:lnTo>
                                <a:pt x="5838" y="301"/>
                              </a:lnTo>
                              <a:lnTo>
                                <a:pt x="5854" y="327"/>
                              </a:lnTo>
                              <a:lnTo>
                                <a:pt x="5868" y="353"/>
                              </a:lnTo>
                              <a:lnTo>
                                <a:pt x="5881" y="381"/>
                              </a:lnTo>
                              <a:lnTo>
                                <a:pt x="5894" y="409"/>
                              </a:lnTo>
                              <a:lnTo>
                                <a:pt x="5906" y="438"/>
                              </a:lnTo>
                              <a:lnTo>
                                <a:pt x="5917" y="468"/>
                              </a:lnTo>
                              <a:lnTo>
                                <a:pt x="5926" y="500"/>
                              </a:lnTo>
                              <a:lnTo>
                                <a:pt x="5935" y="532"/>
                              </a:lnTo>
                              <a:lnTo>
                                <a:pt x="5942" y="564"/>
                              </a:lnTo>
                              <a:lnTo>
                                <a:pt x="5950" y="598"/>
                              </a:lnTo>
                              <a:lnTo>
                                <a:pt x="5954" y="631"/>
                              </a:lnTo>
                              <a:lnTo>
                                <a:pt x="5959" y="666"/>
                              </a:lnTo>
                              <a:lnTo>
                                <a:pt x="5962" y="701"/>
                              </a:lnTo>
                              <a:lnTo>
                                <a:pt x="5964" y="737"/>
                              </a:lnTo>
                              <a:lnTo>
                                <a:pt x="5965" y="772"/>
                              </a:lnTo>
                              <a:lnTo>
                                <a:pt x="5970" y="1478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18C1F" id="Freeform 141" o:spid="_x0000_s1026" style="position:absolute;margin-left:7.25pt;margin-top:21.6pt;width:315.2pt;height:728.2pt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35,14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" path="m5970,14782r5,l6032,14782r,-15l6035,772r-1,-39l6032,695r-4,-39l6024,618r-7,-36l6010,546r-8,-37l5992,475r-10,-34l5970,408r-12,-32l5943,344r-15,-29l5913,286r-17,-28l5878,231r-19,-26l5839,180r-20,-24l5798,135r-23,-21l5752,95,5728,78,5704,63,5680,49,5654,36r-13,-6l5628,25r-13,-5l5601,16r-13,-4l5575,10,5561,6,5548,4,5533,3,5519,1,5505,r-14,l35,,,,,77r35,l5491,77r24,1l5539,80r23,4l5585,91r22,7l5629,107r23,12l5673,131r20,12l5714,160r20,15l5752,194r19,19l5789,233r17,22l5823,276r15,25l5854,327r14,26l5881,381r13,28l5906,438r11,30l5926,500r9,32l5942,564r8,34l5954,631r5,35l5962,701r2,36l5965,772r5,14010xe" fillcolor="#fabf8f [1945]" stroked="f">
                <v:fill opacity="37265f"/>
                <v:path arrowok="t" o:connecttype="custom" o:connectlocs="3963242,9248140;4001050,9238755;4003040,482990;4002377,458591;3998397,410417;3991101,364120;3981151,318448;3967885,275905;3951966,235239;3932066,197075;3910841,161414;3886298,128255;3859766,97599;3830581,71322;3799406,48800;3767567,30656;3741698,18769;3724452,12513;3706543,7508;3688634,3754;3670061,1877;3651489,0;3642203,0;23216,0;0,48174;3642203,48174;3642203,48174;3674041,50051;3704553,56933;3733739,66943;3762924,81958;3790119,100102;3815325,121373;3839867,145773;3862420,172675;3882982,204583;3900891,238367;3917474,274028;3930740,312818;3941353,352858;3949312,394776;3954619,438570;3956609,482990;3956609,482990" o:connectangles="0,0,0,0,0,0,0,0,0,0,0,0,0,0,0,0,0,0,0,0,0,0,0,0,0,0,0,0,0,0,0,0,0,0,0,0,0,0,0,0,0,0,0,0"/>
              </v:shape>
            </w:pict>
          </mc:Fallback>
        </mc:AlternateContent>
      </w:r>
      <w:r w:rsidR="00C76012">
        <w:t xml:space="preserve">     </w:t>
      </w:r>
    </w:p>
    <w:sectPr w:rsidR="00DD60A4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89C33" w14:textId="77777777" w:rsidR="00684833" w:rsidRDefault="00684833">
      <w:pPr>
        <w:spacing w:after="0" w:line="240" w:lineRule="auto"/>
      </w:pPr>
      <w:r>
        <w:separator/>
      </w:r>
    </w:p>
  </w:endnote>
  <w:endnote w:type="continuationSeparator" w:id="0">
    <w:p w14:paraId="1FC628CA" w14:textId="77777777" w:rsidR="00684833" w:rsidRDefault="00684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MS Gothic"/>
    <w:panose1 w:val="00000000000000000000"/>
    <w:charset w:val="80"/>
    <w:family w:val="swiss"/>
    <w:notTrueType/>
    <w:pitch w:val="variable"/>
    <w:sig w:usb0="00000000" w:usb1="6AC7FCFF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FA302" w14:textId="77777777" w:rsidR="00684833" w:rsidRDefault="00684833">
      <w:pPr>
        <w:spacing w:after="0" w:line="240" w:lineRule="auto"/>
      </w:pPr>
      <w:r>
        <w:separator/>
      </w:r>
    </w:p>
  </w:footnote>
  <w:footnote w:type="continuationSeparator" w:id="0">
    <w:p w14:paraId="58A9470D" w14:textId="77777777" w:rsidR="00684833" w:rsidRDefault="006848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663B4"/>
    <w:multiLevelType w:val="multilevel"/>
    <w:tmpl w:val="9ED27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DA7B78"/>
    <w:multiLevelType w:val="multilevel"/>
    <w:tmpl w:val="EA986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AC3B8F"/>
    <w:multiLevelType w:val="hybridMultilevel"/>
    <w:tmpl w:val="9A16C5B4"/>
    <w:lvl w:ilvl="0" w:tplc="1AAA3B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821A5A"/>
    <w:multiLevelType w:val="multilevel"/>
    <w:tmpl w:val="5B3200AC"/>
    <w:lvl w:ilvl="0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830"/>
        </w:tabs>
        <w:ind w:left="783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550"/>
        </w:tabs>
        <w:ind w:left="855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270"/>
        </w:tabs>
        <w:ind w:left="927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990"/>
        </w:tabs>
        <w:ind w:left="999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710"/>
        </w:tabs>
        <w:ind w:left="1071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7654C4"/>
    <w:multiLevelType w:val="multilevel"/>
    <w:tmpl w:val="471E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4708555">
    <w:abstractNumId w:val="2"/>
  </w:num>
  <w:num w:numId="2" w16cid:durableId="1584757150">
    <w:abstractNumId w:val="0"/>
  </w:num>
  <w:num w:numId="3" w16cid:durableId="1158497509">
    <w:abstractNumId w:val="3"/>
  </w:num>
  <w:num w:numId="4" w16cid:durableId="272203520">
    <w:abstractNumId w:val="1"/>
  </w:num>
  <w:num w:numId="5" w16cid:durableId="2971487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1DD"/>
    <w:rsid w:val="0001032F"/>
    <w:rsid w:val="00011B9C"/>
    <w:rsid w:val="0001656F"/>
    <w:rsid w:val="000246FD"/>
    <w:rsid w:val="000260DC"/>
    <w:rsid w:val="0004157F"/>
    <w:rsid w:val="0004422F"/>
    <w:rsid w:val="0005329B"/>
    <w:rsid w:val="00053DE1"/>
    <w:rsid w:val="000828BF"/>
    <w:rsid w:val="000950F6"/>
    <w:rsid w:val="0009747C"/>
    <w:rsid w:val="000B2D63"/>
    <w:rsid w:val="000C1816"/>
    <w:rsid w:val="000C739E"/>
    <w:rsid w:val="000D2881"/>
    <w:rsid w:val="0011716D"/>
    <w:rsid w:val="001207D6"/>
    <w:rsid w:val="001267C5"/>
    <w:rsid w:val="0013536E"/>
    <w:rsid w:val="00135BC8"/>
    <w:rsid w:val="0015676F"/>
    <w:rsid w:val="00192518"/>
    <w:rsid w:val="001B2624"/>
    <w:rsid w:val="001D22C0"/>
    <w:rsid w:val="001F7C38"/>
    <w:rsid w:val="0020459A"/>
    <w:rsid w:val="00217B44"/>
    <w:rsid w:val="00232BA6"/>
    <w:rsid w:val="00241F53"/>
    <w:rsid w:val="00246093"/>
    <w:rsid w:val="002574B0"/>
    <w:rsid w:val="002671EC"/>
    <w:rsid w:val="00277455"/>
    <w:rsid w:val="002F7361"/>
    <w:rsid w:val="0031698D"/>
    <w:rsid w:val="0032125F"/>
    <w:rsid w:val="00322631"/>
    <w:rsid w:val="0032425C"/>
    <w:rsid w:val="00327ADF"/>
    <w:rsid w:val="003505B7"/>
    <w:rsid w:val="0035113C"/>
    <w:rsid w:val="003C1BD2"/>
    <w:rsid w:val="003C2D93"/>
    <w:rsid w:val="003C6502"/>
    <w:rsid w:val="003D491E"/>
    <w:rsid w:val="003E0EAF"/>
    <w:rsid w:val="003E21F0"/>
    <w:rsid w:val="00417F62"/>
    <w:rsid w:val="00451210"/>
    <w:rsid w:val="0045516A"/>
    <w:rsid w:val="004575DC"/>
    <w:rsid w:val="00461E13"/>
    <w:rsid w:val="00470840"/>
    <w:rsid w:val="00474A0B"/>
    <w:rsid w:val="004810CE"/>
    <w:rsid w:val="004840A2"/>
    <w:rsid w:val="004B1491"/>
    <w:rsid w:val="004D39DE"/>
    <w:rsid w:val="004D69C8"/>
    <w:rsid w:val="004D7169"/>
    <w:rsid w:val="004D7D45"/>
    <w:rsid w:val="004F0F33"/>
    <w:rsid w:val="004F2A11"/>
    <w:rsid w:val="004F4BBA"/>
    <w:rsid w:val="00506A57"/>
    <w:rsid w:val="005103A3"/>
    <w:rsid w:val="0051685A"/>
    <w:rsid w:val="00556FC5"/>
    <w:rsid w:val="00562EE5"/>
    <w:rsid w:val="005631C2"/>
    <w:rsid w:val="00572EF4"/>
    <w:rsid w:val="005A2127"/>
    <w:rsid w:val="005B4833"/>
    <w:rsid w:val="005B5194"/>
    <w:rsid w:val="005C1E2B"/>
    <w:rsid w:val="005F7251"/>
    <w:rsid w:val="00602109"/>
    <w:rsid w:val="00607144"/>
    <w:rsid w:val="0061138C"/>
    <w:rsid w:val="00615239"/>
    <w:rsid w:val="00621E72"/>
    <w:rsid w:val="006240E9"/>
    <w:rsid w:val="00640BB7"/>
    <w:rsid w:val="006442E1"/>
    <w:rsid w:val="00646ED7"/>
    <w:rsid w:val="006716A9"/>
    <w:rsid w:val="006745AE"/>
    <w:rsid w:val="0068299D"/>
    <w:rsid w:val="00684833"/>
    <w:rsid w:val="006A135F"/>
    <w:rsid w:val="006B0C98"/>
    <w:rsid w:val="006C6F6D"/>
    <w:rsid w:val="006D5FF8"/>
    <w:rsid w:val="006F6A2B"/>
    <w:rsid w:val="00705B46"/>
    <w:rsid w:val="00710CB0"/>
    <w:rsid w:val="007217D8"/>
    <w:rsid w:val="00734B03"/>
    <w:rsid w:val="00743BF3"/>
    <w:rsid w:val="00753045"/>
    <w:rsid w:val="00787EA6"/>
    <w:rsid w:val="00794FBF"/>
    <w:rsid w:val="00795D7E"/>
    <w:rsid w:val="007A0E02"/>
    <w:rsid w:val="007A58AB"/>
    <w:rsid w:val="007B2312"/>
    <w:rsid w:val="007B72CF"/>
    <w:rsid w:val="007C4EC3"/>
    <w:rsid w:val="007D6C9E"/>
    <w:rsid w:val="007F2844"/>
    <w:rsid w:val="00805B74"/>
    <w:rsid w:val="00806C3A"/>
    <w:rsid w:val="00812670"/>
    <w:rsid w:val="00813801"/>
    <w:rsid w:val="00822A92"/>
    <w:rsid w:val="00831315"/>
    <w:rsid w:val="008408AB"/>
    <w:rsid w:val="00856F37"/>
    <w:rsid w:val="008845E0"/>
    <w:rsid w:val="00893EF1"/>
    <w:rsid w:val="008B65D6"/>
    <w:rsid w:val="008C62B8"/>
    <w:rsid w:val="008D06EF"/>
    <w:rsid w:val="008D6A2D"/>
    <w:rsid w:val="008F1ED4"/>
    <w:rsid w:val="008F3040"/>
    <w:rsid w:val="008F7CBA"/>
    <w:rsid w:val="009135F1"/>
    <w:rsid w:val="00915C1C"/>
    <w:rsid w:val="00926D8D"/>
    <w:rsid w:val="009407B0"/>
    <w:rsid w:val="009428BC"/>
    <w:rsid w:val="00944E5A"/>
    <w:rsid w:val="00960B74"/>
    <w:rsid w:val="0096511B"/>
    <w:rsid w:val="00967A41"/>
    <w:rsid w:val="00973859"/>
    <w:rsid w:val="009859BC"/>
    <w:rsid w:val="009A7A4A"/>
    <w:rsid w:val="009A7D5E"/>
    <w:rsid w:val="009B31DD"/>
    <w:rsid w:val="009E6BAB"/>
    <w:rsid w:val="00A026E7"/>
    <w:rsid w:val="00A0456B"/>
    <w:rsid w:val="00A0717A"/>
    <w:rsid w:val="00A074D8"/>
    <w:rsid w:val="00A23737"/>
    <w:rsid w:val="00A2687E"/>
    <w:rsid w:val="00A351A5"/>
    <w:rsid w:val="00A370EC"/>
    <w:rsid w:val="00A4694A"/>
    <w:rsid w:val="00A57912"/>
    <w:rsid w:val="00A731DE"/>
    <w:rsid w:val="00A979DF"/>
    <w:rsid w:val="00AA1735"/>
    <w:rsid w:val="00AC1B62"/>
    <w:rsid w:val="00AD1AE8"/>
    <w:rsid w:val="00AE0E57"/>
    <w:rsid w:val="00AE6574"/>
    <w:rsid w:val="00AF2439"/>
    <w:rsid w:val="00AF7BF2"/>
    <w:rsid w:val="00B01313"/>
    <w:rsid w:val="00B11A54"/>
    <w:rsid w:val="00B43C83"/>
    <w:rsid w:val="00B459A8"/>
    <w:rsid w:val="00B45E51"/>
    <w:rsid w:val="00B62F44"/>
    <w:rsid w:val="00B67600"/>
    <w:rsid w:val="00B67D94"/>
    <w:rsid w:val="00B74FC3"/>
    <w:rsid w:val="00B77C70"/>
    <w:rsid w:val="00B937BA"/>
    <w:rsid w:val="00BC7BD9"/>
    <w:rsid w:val="00BF25D3"/>
    <w:rsid w:val="00C127B2"/>
    <w:rsid w:val="00C243F9"/>
    <w:rsid w:val="00C532A9"/>
    <w:rsid w:val="00C708F6"/>
    <w:rsid w:val="00C76012"/>
    <w:rsid w:val="00C8626E"/>
    <w:rsid w:val="00C92301"/>
    <w:rsid w:val="00CA7D81"/>
    <w:rsid w:val="00CB18CC"/>
    <w:rsid w:val="00CB73AA"/>
    <w:rsid w:val="00CB7C3E"/>
    <w:rsid w:val="00CC6EC6"/>
    <w:rsid w:val="00CD7B4D"/>
    <w:rsid w:val="00CE447A"/>
    <w:rsid w:val="00CF1C97"/>
    <w:rsid w:val="00D1307D"/>
    <w:rsid w:val="00D16245"/>
    <w:rsid w:val="00D24D3A"/>
    <w:rsid w:val="00D31229"/>
    <w:rsid w:val="00D346A2"/>
    <w:rsid w:val="00D55099"/>
    <w:rsid w:val="00D6002F"/>
    <w:rsid w:val="00D70D15"/>
    <w:rsid w:val="00DA1201"/>
    <w:rsid w:val="00DA6013"/>
    <w:rsid w:val="00DA77B8"/>
    <w:rsid w:val="00DB4139"/>
    <w:rsid w:val="00DC0ABA"/>
    <w:rsid w:val="00DC4092"/>
    <w:rsid w:val="00DD3F15"/>
    <w:rsid w:val="00DD60A4"/>
    <w:rsid w:val="00DE611C"/>
    <w:rsid w:val="00E159FA"/>
    <w:rsid w:val="00E33F12"/>
    <w:rsid w:val="00E4654B"/>
    <w:rsid w:val="00E73208"/>
    <w:rsid w:val="00E80C20"/>
    <w:rsid w:val="00E865C5"/>
    <w:rsid w:val="00E86FAE"/>
    <w:rsid w:val="00E91013"/>
    <w:rsid w:val="00E91D19"/>
    <w:rsid w:val="00E93C8D"/>
    <w:rsid w:val="00E93E23"/>
    <w:rsid w:val="00EA0200"/>
    <w:rsid w:val="00EA1A32"/>
    <w:rsid w:val="00EA2EAA"/>
    <w:rsid w:val="00EA5338"/>
    <w:rsid w:val="00EB5523"/>
    <w:rsid w:val="00EC35DE"/>
    <w:rsid w:val="00ED3BAC"/>
    <w:rsid w:val="00EE5832"/>
    <w:rsid w:val="00EF264B"/>
    <w:rsid w:val="00EF4875"/>
    <w:rsid w:val="00F05526"/>
    <w:rsid w:val="00F1007C"/>
    <w:rsid w:val="00F218C1"/>
    <w:rsid w:val="00F360D6"/>
    <w:rsid w:val="00F406F5"/>
    <w:rsid w:val="00F409C5"/>
    <w:rsid w:val="00F4516F"/>
    <w:rsid w:val="00F60149"/>
    <w:rsid w:val="00F6240D"/>
    <w:rsid w:val="00F80418"/>
    <w:rsid w:val="00F805CF"/>
    <w:rsid w:val="00F9095A"/>
    <w:rsid w:val="00F965D7"/>
    <w:rsid w:val="00FC7DB5"/>
    <w:rsid w:val="00FD6351"/>
    <w:rsid w:val="00FE77CC"/>
    <w:rsid w:val="00FE7EE4"/>
    <w:rsid w:val="00FF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F1D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D60A4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A074D8"/>
    <w:pPr>
      <w:spacing w:after="80" w:line="240" w:lineRule="auto"/>
    </w:pPr>
    <w:rPr>
      <w:rFonts w:ascii="Arial Rounded MT Bold" w:eastAsia="GungsuhChe" w:hAnsi="Arial Rounded MT Bold"/>
      <w:b/>
      <w:i/>
      <w:noProof/>
      <w:color w:val="000000" w:themeColor="text1"/>
      <w:sz w:val="28"/>
      <w:szCs w:val="28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A074D8"/>
    <w:rPr>
      <w:rFonts w:ascii="Arial Rounded MT Bold" w:eastAsia="GungsuhChe" w:hAnsi="Arial Rounded MT Bold"/>
      <w:b/>
      <w:i/>
      <w:noProof/>
      <w:color w:val="000000" w:themeColor="text1"/>
      <w:sz w:val="28"/>
      <w:szCs w:val="28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character" w:styleId="Hyperlink">
    <w:name w:val="Hyperlink"/>
    <w:basedOn w:val="DefaultParagraphFont"/>
    <w:uiPriority w:val="99"/>
    <w:unhideWhenUsed/>
    <w:rsid w:val="00795D7E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731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7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orders@gcswave.com" TargetMode="External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aborders@gcswave.com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orders\AppData\Roaming\Microsoft\Templates\Class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2803F5E0D674A6A88DC626072D67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47A98-AC64-4122-9843-8FD108CF151D}"/>
      </w:docPartPr>
      <w:docPartBody>
        <w:p w:rsidR="00393746" w:rsidRDefault="00D30E8B">
          <w:pPr>
            <w:pStyle w:val="02803F5E0D674A6A88DC626072D67B93"/>
          </w:pPr>
          <w:r w:rsidRPr="00806C3A">
            <w:t>Weekly Class Newsletter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MS Gothic"/>
    <w:panose1 w:val="00000000000000000000"/>
    <w:charset w:val="80"/>
    <w:family w:val="swiss"/>
    <w:notTrueType/>
    <w:pitch w:val="variable"/>
    <w:sig w:usb0="00000000" w:usb1="6AC7FCFF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8B"/>
    <w:rsid w:val="00027EF8"/>
    <w:rsid w:val="00031846"/>
    <w:rsid w:val="001179CA"/>
    <w:rsid w:val="00233840"/>
    <w:rsid w:val="00393746"/>
    <w:rsid w:val="003C3C4A"/>
    <w:rsid w:val="0050399B"/>
    <w:rsid w:val="005F2582"/>
    <w:rsid w:val="00622BBB"/>
    <w:rsid w:val="006A055B"/>
    <w:rsid w:val="007430B6"/>
    <w:rsid w:val="0078299C"/>
    <w:rsid w:val="007E51AD"/>
    <w:rsid w:val="00984211"/>
    <w:rsid w:val="00993792"/>
    <w:rsid w:val="00AC1981"/>
    <w:rsid w:val="00B93D65"/>
    <w:rsid w:val="00D30E8B"/>
    <w:rsid w:val="00D36427"/>
    <w:rsid w:val="00D44167"/>
    <w:rsid w:val="00F47585"/>
    <w:rsid w:val="00FD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803F5E0D674A6A88DC626072D67B93">
    <w:name w:val="02803F5E0D674A6A88DC626072D67B9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 newsletter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subject/>
  <dc:creator/>
  <cp:keywords/>
  <dc:description/>
  <cp:lastModifiedBy/>
  <cp:revision>1</cp:revision>
  <dcterms:created xsi:type="dcterms:W3CDTF">2023-09-25T14:06:00Z</dcterms:created>
  <dcterms:modified xsi:type="dcterms:W3CDTF">2023-09-27T16:26:00Z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